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65DD" w14:textId="77777777" w:rsidR="00B84C71" w:rsidRPr="00E3365E" w:rsidRDefault="6BA9C21C" w:rsidP="00B84C71">
      <w:pPr>
        <w:jc w:val="right"/>
        <w:rPr>
          <w:szCs w:val="22"/>
        </w:rPr>
      </w:pPr>
      <w:r w:rsidRPr="00E3365E">
        <w:t>EELNÕU</w:t>
      </w:r>
    </w:p>
    <w:p w14:paraId="4ABFB88F" w14:textId="77777777" w:rsidR="00317F25" w:rsidRPr="00E3365E" w:rsidRDefault="00317F25" w:rsidP="00B84C71">
      <w:pPr>
        <w:jc w:val="right"/>
        <w:rPr>
          <w:szCs w:val="22"/>
        </w:rPr>
        <w:sectPr w:rsidR="00317F25" w:rsidRPr="00E3365E" w:rsidSect="00343F2D">
          <w:pgSz w:w="11906" w:h="16838"/>
          <w:pgMar w:top="1417" w:right="1417" w:bottom="1417" w:left="1021" w:header="709" w:footer="709" w:gutter="0"/>
          <w:cols w:space="708"/>
          <w:docGrid w:linePitch="360"/>
        </w:sectPr>
      </w:pPr>
    </w:p>
    <w:sdt>
      <w:sdtPr>
        <w:rPr>
          <w:bCs/>
          <w:szCs w:val="22"/>
        </w:rPr>
        <w:id w:val="-1618133239"/>
        <w:placeholder>
          <w:docPart w:val="FF9C4243964C4E4DBF2582384C441997"/>
        </w:placeholder>
        <w:date w:fullDate="2026-08-21T00:00:00Z">
          <w:dateFormat w:val="dd.MM.yyyy"/>
          <w:lid w:val="et-EE"/>
          <w:storeMappedDataAs w:val="dateTime"/>
          <w:calendar w:val="gregorian"/>
        </w:date>
      </w:sdtPr>
      <w:sdtEndPr/>
      <w:sdtContent>
        <w:p w14:paraId="381827A8" w14:textId="6DA6EB7F" w:rsidR="00B84C71" w:rsidRPr="00E3365E" w:rsidRDefault="00172947" w:rsidP="00C23D47">
          <w:pPr>
            <w:jc w:val="right"/>
            <w:rPr>
              <w:bCs/>
              <w:szCs w:val="22"/>
            </w:rPr>
          </w:pPr>
          <w:r>
            <w:rPr>
              <w:bCs/>
              <w:szCs w:val="22"/>
            </w:rPr>
            <w:t>21</w:t>
          </w:r>
          <w:r w:rsidR="00574D94">
            <w:rPr>
              <w:bCs/>
              <w:szCs w:val="22"/>
            </w:rPr>
            <w:t>.08</w:t>
          </w:r>
          <w:r w:rsidR="00574D94" w:rsidRPr="00E3365E">
            <w:rPr>
              <w:bCs/>
              <w:szCs w:val="22"/>
            </w:rPr>
            <w:t>.2026</w:t>
          </w:r>
        </w:p>
      </w:sdtContent>
    </w:sdt>
    <w:p w14:paraId="11B62C7B" w14:textId="77777777" w:rsidR="00B84C71" w:rsidRPr="00E3365E" w:rsidRDefault="00B84C71" w:rsidP="00B84C71">
      <w:pPr>
        <w:jc w:val="center"/>
        <w:rPr>
          <w:b/>
          <w:szCs w:val="22"/>
        </w:rPr>
      </w:pPr>
    </w:p>
    <w:p w14:paraId="14D512FF" w14:textId="77777777" w:rsidR="00B84C71" w:rsidRPr="00E3365E" w:rsidRDefault="00B84C71" w:rsidP="00B84C71">
      <w:pPr>
        <w:jc w:val="center"/>
        <w:rPr>
          <w:b/>
          <w:szCs w:val="22"/>
        </w:rPr>
      </w:pPr>
    </w:p>
    <w:p w14:paraId="0CC2EA71" w14:textId="01583C8C" w:rsidR="003B67CD" w:rsidRPr="00E3365E" w:rsidRDefault="003B67CD" w:rsidP="00CE7433">
      <w:pPr>
        <w:spacing w:line="276" w:lineRule="auto"/>
      </w:pPr>
      <w:r w:rsidRPr="00E3365E">
        <w:t>SOTSIAALMINISTER</w:t>
      </w:r>
    </w:p>
    <w:p w14:paraId="2708DE5C" w14:textId="64EDAAEB" w:rsidR="00B84C71" w:rsidRPr="00E3365E" w:rsidRDefault="6BA9C21C" w:rsidP="00CE7433">
      <w:pPr>
        <w:spacing w:line="276" w:lineRule="auto"/>
        <w:rPr>
          <w:szCs w:val="22"/>
        </w:rPr>
      </w:pPr>
      <w:r w:rsidRPr="00E3365E">
        <w:t>MÄÄRUS</w:t>
      </w:r>
    </w:p>
    <w:p w14:paraId="1A472C31" w14:textId="77777777" w:rsidR="00B84C71" w:rsidRPr="00E3365E" w:rsidRDefault="00B84C71" w:rsidP="00B84C71">
      <w:pPr>
        <w:jc w:val="center"/>
        <w:rPr>
          <w:b/>
          <w:szCs w:val="22"/>
        </w:rPr>
      </w:pPr>
    </w:p>
    <w:p w14:paraId="37771331" w14:textId="77777777" w:rsidR="00B84C71" w:rsidRPr="00E3365E" w:rsidRDefault="00B84C71" w:rsidP="00B84C71">
      <w:pPr>
        <w:jc w:val="center"/>
        <w:rPr>
          <w:b/>
          <w:szCs w:val="22"/>
        </w:rPr>
      </w:pPr>
    </w:p>
    <w:p w14:paraId="6E280BE6" w14:textId="77777777" w:rsidR="004068B7" w:rsidRPr="00E3365E" w:rsidRDefault="004068B7" w:rsidP="00B84C71">
      <w:pPr>
        <w:rPr>
          <w:color w:val="7F7F7F" w:themeColor="text1" w:themeTint="80"/>
          <w:szCs w:val="22"/>
        </w:rPr>
      </w:pPr>
    </w:p>
    <w:p w14:paraId="115D733D" w14:textId="77777777" w:rsidR="004068B7" w:rsidRPr="00E3365E" w:rsidRDefault="004068B7" w:rsidP="00B84C71">
      <w:pPr>
        <w:rPr>
          <w:color w:val="7F7F7F" w:themeColor="text1" w:themeTint="80"/>
          <w:szCs w:val="22"/>
        </w:rPr>
      </w:pPr>
    </w:p>
    <w:p w14:paraId="491AA83A" w14:textId="39BD2092" w:rsidR="00074DA8" w:rsidRPr="00E3365E" w:rsidRDefault="0077215A" w:rsidP="6BA9C21C">
      <w:pPr>
        <w:rPr>
          <w:b/>
          <w:bCs/>
        </w:rPr>
      </w:pPr>
      <w:r>
        <w:rPr>
          <w:b/>
          <w:bCs/>
        </w:rPr>
        <w:t>K</w:t>
      </w:r>
      <w:r w:rsidRPr="0077215A">
        <w:rPr>
          <w:b/>
          <w:bCs/>
        </w:rPr>
        <w:t>riisiolukorra ja riigikaitse seaduse</w:t>
      </w:r>
      <w:r>
        <w:rPr>
          <w:b/>
          <w:bCs/>
        </w:rPr>
        <w:t>ga seotud</w:t>
      </w:r>
      <w:r w:rsidRPr="0077215A">
        <w:rPr>
          <w:b/>
          <w:bCs/>
        </w:rPr>
        <w:t xml:space="preserve"> </w:t>
      </w:r>
      <w:r>
        <w:rPr>
          <w:b/>
          <w:bCs/>
        </w:rPr>
        <w:t>t</w:t>
      </w:r>
      <w:r w:rsidR="00530854" w:rsidRPr="00E3365E">
        <w:rPr>
          <w:b/>
          <w:bCs/>
        </w:rPr>
        <w:t>ervise- ja tööministri ning</w:t>
      </w:r>
      <w:r w:rsidR="00DD5E37" w:rsidRPr="00E3365E">
        <w:rPr>
          <w:b/>
          <w:bCs/>
        </w:rPr>
        <w:t xml:space="preserve"> sotsiaalministri</w:t>
      </w:r>
      <w:r w:rsidR="00B622BC" w:rsidRPr="00E3365E">
        <w:rPr>
          <w:b/>
          <w:bCs/>
        </w:rPr>
        <w:t xml:space="preserve"> määruste muutmine</w:t>
      </w:r>
    </w:p>
    <w:p w14:paraId="1EB49456" w14:textId="77777777" w:rsidR="00DF1AAC" w:rsidRPr="00E3365E" w:rsidRDefault="00DF1AAC" w:rsidP="00B84C71">
      <w:pPr>
        <w:rPr>
          <w:szCs w:val="22"/>
        </w:rPr>
      </w:pPr>
    </w:p>
    <w:p w14:paraId="10AB63DD" w14:textId="77777777" w:rsidR="00EB5F3D" w:rsidRPr="00E3365E" w:rsidRDefault="00EB5F3D" w:rsidP="00B84C71">
      <w:pPr>
        <w:rPr>
          <w:szCs w:val="22"/>
        </w:rPr>
      </w:pPr>
    </w:p>
    <w:p w14:paraId="1A22C6BE" w14:textId="77777777" w:rsidR="00EB5F3D" w:rsidRPr="00E3365E" w:rsidRDefault="00EB5F3D" w:rsidP="00B84C71">
      <w:pPr>
        <w:rPr>
          <w:szCs w:val="22"/>
        </w:rPr>
        <w:sectPr w:rsidR="00EB5F3D" w:rsidRPr="00E3365E" w:rsidSect="00074DA8">
          <w:type w:val="continuous"/>
          <w:pgSz w:w="11906" w:h="16838"/>
          <w:pgMar w:top="1417" w:right="1417" w:bottom="1417" w:left="1560" w:header="709" w:footer="709" w:gutter="0"/>
          <w:cols w:space="708"/>
          <w:docGrid w:linePitch="360"/>
        </w:sectPr>
      </w:pPr>
    </w:p>
    <w:p w14:paraId="432F1601" w14:textId="4928BBA7" w:rsidR="00D77075" w:rsidRPr="00E3365E" w:rsidRDefault="00B622BC" w:rsidP="00D51AE3">
      <w:pPr>
        <w:jc w:val="both"/>
        <w:rPr>
          <w:szCs w:val="22"/>
        </w:rPr>
      </w:pPr>
      <w:r w:rsidRPr="00E3365E">
        <w:rPr>
          <w:szCs w:val="22"/>
        </w:rPr>
        <w:t xml:space="preserve">Määrus kehtestatakse </w:t>
      </w:r>
      <w:r w:rsidR="00D60FE9" w:rsidRPr="00E3365E">
        <w:rPr>
          <w:szCs w:val="22"/>
        </w:rPr>
        <w:t xml:space="preserve">kriisiolukorra ja riigikaitse seaduse § 82 lõike 6 ning </w:t>
      </w:r>
      <w:r w:rsidR="00091411" w:rsidRPr="00E3365E">
        <w:rPr>
          <w:szCs w:val="22"/>
        </w:rPr>
        <w:t xml:space="preserve">tervishoiuteenuste korraldamise seaduse </w:t>
      </w:r>
      <w:r w:rsidR="00A05E6D" w:rsidRPr="00E3365E">
        <w:rPr>
          <w:szCs w:val="22"/>
        </w:rPr>
        <w:t>§</w:t>
      </w:r>
      <w:r w:rsidR="00F276BF" w:rsidRPr="00E3365E">
        <w:rPr>
          <w:szCs w:val="22"/>
        </w:rPr>
        <w:t xml:space="preserve"> </w:t>
      </w:r>
      <w:r w:rsidR="00C753E9" w:rsidRPr="00E3365E">
        <w:rPr>
          <w:szCs w:val="22"/>
        </w:rPr>
        <w:t>5</w:t>
      </w:r>
      <w:r w:rsidR="004F567B" w:rsidRPr="00E3365E">
        <w:rPr>
          <w:szCs w:val="22"/>
        </w:rPr>
        <w:t>8</w:t>
      </w:r>
      <w:r w:rsidR="00C753E9" w:rsidRPr="00E3365E">
        <w:rPr>
          <w:szCs w:val="22"/>
          <w:vertAlign w:val="superscript"/>
        </w:rPr>
        <w:t>1</w:t>
      </w:r>
      <w:r w:rsidR="00C753E9" w:rsidRPr="00E3365E">
        <w:rPr>
          <w:szCs w:val="22"/>
        </w:rPr>
        <w:t xml:space="preserve"> lõike </w:t>
      </w:r>
      <w:r w:rsidR="004F567B" w:rsidRPr="00E3365E">
        <w:rPr>
          <w:szCs w:val="22"/>
        </w:rPr>
        <w:t>1</w:t>
      </w:r>
      <w:r w:rsidR="00D60FE9" w:rsidRPr="00E3365E">
        <w:rPr>
          <w:szCs w:val="22"/>
        </w:rPr>
        <w:t xml:space="preserve"> alusel</w:t>
      </w:r>
      <w:r w:rsidR="000A0EB3" w:rsidRPr="00E3365E">
        <w:rPr>
          <w:szCs w:val="22"/>
        </w:rPr>
        <w:t>.</w:t>
      </w:r>
    </w:p>
    <w:p w14:paraId="006BF9F0" w14:textId="77777777" w:rsidR="00C0109A" w:rsidRPr="00E3365E" w:rsidRDefault="00C0109A" w:rsidP="00D51AE3">
      <w:pPr>
        <w:jc w:val="both"/>
        <w:rPr>
          <w:szCs w:val="22"/>
        </w:rPr>
      </w:pPr>
    </w:p>
    <w:p w14:paraId="44FA476C" w14:textId="77777777" w:rsidR="00653069" w:rsidRPr="00E3365E" w:rsidRDefault="00653069" w:rsidP="00D51AE3">
      <w:pPr>
        <w:jc w:val="both"/>
        <w:rPr>
          <w:b/>
          <w:bCs/>
          <w:szCs w:val="22"/>
        </w:rPr>
      </w:pPr>
    </w:p>
    <w:p w14:paraId="496009EF" w14:textId="1332BAC8" w:rsidR="00565A3E" w:rsidRPr="00E3365E" w:rsidRDefault="000A0EB3" w:rsidP="00D51AE3">
      <w:pPr>
        <w:jc w:val="both"/>
        <w:rPr>
          <w:b/>
          <w:bCs/>
          <w:szCs w:val="22"/>
        </w:rPr>
      </w:pPr>
      <w:r w:rsidRPr="00E3365E">
        <w:rPr>
          <w:b/>
          <w:bCs/>
          <w:szCs w:val="22"/>
        </w:rPr>
        <w:t>§ 1.</w:t>
      </w:r>
      <w:r w:rsidRPr="00E3365E">
        <w:rPr>
          <w:szCs w:val="22"/>
        </w:rPr>
        <w:t xml:space="preserve"> </w:t>
      </w:r>
      <w:r w:rsidR="00995FD4" w:rsidRPr="00E3365E">
        <w:rPr>
          <w:b/>
          <w:bCs/>
          <w:szCs w:val="22"/>
        </w:rPr>
        <w:t>Tervise- ja tööministri</w:t>
      </w:r>
      <w:r w:rsidR="0053211D" w:rsidRPr="00E3365E">
        <w:rPr>
          <w:b/>
          <w:bCs/>
          <w:szCs w:val="22"/>
        </w:rPr>
        <w:t xml:space="preserve"> </w:t>
      </w:r>
      <w:r w:rsidR="00932710" w:rsidRPr="00E3365E">
        <w:rPr>
          <w:b/>
          <w:bCs/>
          <w:szCs w:val="22"/>
        </w:rPr>
        <w:t>2</w:t>
      </w:r>
      <w:r w:rsidR="00995FD4" w:rsidRPr="00E3365E">
        <w:rPr>
          <w:b/>
          <w:bCs/>
          <w:szCs w:val="22"/>
        </w:rPr>
        <w:t>1</w:t>
      </w:r>
      <w:r w:rsidR="00932710" w:rsidRPr="00E3365E">
        <w:rPr>
          <w:b/>
          <w:bCs/>
          <w:szCs w:val="22"/>
        </w:rPr>
        <w:t>.</w:t>
      </w:r>
      <w:r w:rsidR="00610575" w:rsidRPr="00E3365E">
        <w:rPr>
          <w:b/>
          <w:bCs/>
          <w:szCs w:val="22"/>
        </w:rPr>
        <w:t xml:space="preserve"> </w:t>
      </w:r>
      <w:r w:rsidR="00995FD4" w:rsidRPr="00E3365E">
        <w:rPr>
          <w:b/>
          <w:bCs/>
          <w:szCs w:val="22"/>
        </w:rPr>
        <w:t>aprilli</w:t>
      </w:r>
      <w:r w:rsidR="00CB7FB3" w:rsidRPr="00E3365E">
        <w:rPr>
          <w:b/>
          <w:bCs/>
          <w:szCs w:val="22"/>
        </w:rPr>
        <w:t xml:space="preserve"> </w:t>
      </w:r>
      <w:r w:rsidR="003C0ADF" w:rsidRPr="00E3365E">
        <w:rPr>
          <w:b/>
          <w:bCs/>
          <w:szCs w:val="22"/>
        </w:rPr>
        <w:t>2018</w:t>
      </w:r>
      <w:r w:rsidR="00CB7FB3" w:rsidRPr="00E3365E">
        <w:rPr>
          <w:b/>
          <w:bCs/>
          <w:szCs w:val="22"/>
        </w:rPr>
        <w:t xml:space="preserve">. a </w:t>
      </w:r>
      <w:r w:rsidR="003C0ADF" w:rsidRPr="00E3365E">
        <w:rPr>
          <w:b/>
          <w:bCs/>
          <w:szCs w:val="22"/>
        </w:rPr>
        <w:t>määruse nr 1</w:t>
      </w:r>
      <w:r w:rsidR="00995FD4" w:rsidRPr="00E3365E">
        <w:rPr>
          <w:b/>
          <w:bCs/>
          <w:szCs w:val="22"/>
        </w:rPr>
        <w:t>7</w:t>
      </w:r>
      <w:r w:rsidR="003C0ADF" w:rsidRPr="00E3365E">
        <w:rPr>
          <w:b/>
          <w:bCs/>
          <w:szCs w:val="22"/>
        </w:rPr>
        <w:t xml:space="preserve"> „</w:t>
      </w:r>
      <w:r w:rsidR="00995FD4" w:rsidRPr="00E3365E">
        <w:rPr>
          <w:b/>
          <w:bCs/>
          <w:szCs w:val="22"/>
        </w:rPr>
        <w:t>Sotsiaalministeeriumi korraldatavate elutähtsate teenuste kirjeldus ja toimepidevuse nõuded</w:t>
      </w:r>
      <w:r w:rsidR="003C0ADF" w:rsidRPr="00E3365E">
        <w:rPr>
          <w:b/>
          <w:bCs/>
          <w:szCs w:val="22"/>
        </w:rPr>
        <w:t xml:space="preserve">“ </w:t>
      </w:r>
      <w:r w:rsidR="00CB7FB3" w:rsidRPr="00E3365E">
        <w:rPr>
          <w:b/>
          <w:bCs/>
          <w:szCs w:val="22"/>
        </w:rPr>
        <w:t>muutmine</w:t>
      </w:r>
    </w:p>
    <w:p w14:paraId="3A7E0D62" w14:textId="77777777" w:rsidR="0004289E" w:rsidRDefault="0004289E" w:rsidP="007F7D37">
      <w:pPr>
        <w:jc w:val="both"/>
        <w:rPr>
          <w:szCs w:val="22"/>
        </w:rPr>
      </w:pPr>
    </w:p>
    <w:p w14:paraId="3B18336A" w14:textId="73F93548" w:rsidR="0020505D" w:rsidRPr="00E3365E" w:rsidRDefault="0020505D" w:rsidP="00D51AE3">
      <w:pPr>
        <w:jc w:val="both"/>
        <w:rPr>
          <w:szCs w:val="22"/>
        </w:rPr>
      </w:pPr>
      <w:r w:rsidRPr="00E3365E">
        <w:rPr>
          <w:szCs w:val="22"/>
        </w:rPr>
        <w:t xml:space="preserve">Tervise- ja tööministri 21. aprilli 2018. a määruses nr 17 „Sotsiaalministeeriumi korraldatavate elutähtsate teenuste kirjeldus ja toimepidevuse nõuded“ tehakse </w:t>
      </w:r>
      <w:r w:rsidR="0068230F" w:rsidRPr="00E3365E">
        <w:rPr>
          <w:szCs w:val="22"/>
        </w:rPr>
        <w:t>järgmised muudatused:</w:t>
      </w:r>
    </w:p>
    <w:p w14:paraId="66121C6B" w14:textId="77777777" w:rsidR="0020505D" w:rsidRPr="00E3365E" w:rsidRDefault="0020505D" w:rsidP="007532DA">
      <w:pPr>
        <w:jc w:val="both"/>
        <w:rPr>
          <w:szCs w:val="22"/>
        </w:rPr>
      </w:pPr>
    </w:p>
    <w:p w14:paraId="650391F6" w14:textId="124131F8" w:rsidR="0020505D" w:rsidRPr="00E3365E" w:rsidRDefault="007532DA" w:rsidP="007532DA">
      <w:pPr>
        <w:jc w:val="both"/>
        <w:rPr>
          <w:szCs w:val="22"/>
        </w:rPr>
      </w:pPr>
      <w:r w:rsidRPr="00E3365E">
        <w:rPr>
          <w:b/>
          <w:szCs w:val="22"/>
        </w:rPr>
        <w:t>1)</w:t>
      </w:r>
      <w:r w:rsidRPr="00E3365E">
        <w:rPr>
          <w:szCs w:val="22"/>
        </w:rPr>
        <w:t xml:space="preserve"> </w:t>
      </w:r>
      <w:r w:rsidR="0020505D" w:rsidRPr="00E3365E">
        <w:rPr>
          <w:szCs w:val="22"/>
        </w:rPr>
        <w:t>m</w:t>
      </w:r>
      <w:r w:rsidR="00490D91" w:rsidRPr="00E3365E">
        <w:rPr>
          <w:szCs w:val="22"/>
        </w:rPr>
        <w:t xml:space="preserve">ääruse </w:t>
      </w:r>
      <w:r w:rsidR="0020505D" w:rsidRPr="00E3365E">
        <w:rPr>
          <w:szCs w:val="22"/>
        </w:rPr>
        <w:t>preambul</w:t>
      </w:r>
      <w:r w:rsidR="00490D91" w:rsidRPr="00E3365E">
        <w:rPr>
          <w:szCs w:val="22"/>
        </w:rPr>
        <w:t xml:space="preserve"> sõnastatakse järgmiselt: </w:t>
      </w:r>
    </w:p>
    <w:p w14:paraId="43074829" w14:textId="77777777" w:rsidR="0020505D" w:rsidRPr="00E3365E" w:rsidRDefault="0020505D" w:rsidP="007532DA">
      <w:pPr>
        <w:jc w:val="both"/>
        <w:rPr>
          <w:szCs w:val="22"/>
        </w:rPr>
      </w:pPr>
    </w:p>
    <w:p w14:paraId="545C394C" w14:textId="6A26C2B2" w:rsidR="00490D91" w:rsidRPr="00E3365E" w:rsidRDefault="00490D91" w:rsidP="007532DA">
      <w:pPr>
        <w:jc w:val="both"/>
        <w:rPr>
          <w:szCs w:val="22"/>
        </w:rPr>
      </w:pPr>
      <w:r w:rsidRPr="00E3365E">
        <w:rPr>
          <w:szCs w:val="22"/>
        </w:rPr>
        <w:t>„Määrus kehtestatakse kriisiolukorra ja riigikaitse seaduse § 82 lõike 6 alusel</w:t>
      </w:r>
      <w:r w:rsidR="006F7CBA" w:rsidRPr="00E3365E">
        <w:rPr>
          <w:szCs w:val="22"/>
        </w:rPr>
        <w:t>.</w:t>
      </w:r>
      <w:r w:rsidRPr="00E3365E">
        <w:rPr>
          <w:szCs w:val="22"/>
        </w:rPr>
        <w:t>“</w:t>
      </w:r>
      <w:r w:rsidR="00B234D3" w:rsidRPr="00E3365E">
        <w:rPr>
          <w:szCs w:val="22"/>
        </w:rPr>
        <w:t>;</w:t>
      </w:r>
    </w:p>
    <w:p w14:paraId="0404D68C" w14:textId="77777777" w:rsidR="007532DA" w:rsidRPr="00E3365E" w:rsidRDefault="007532DA" w:rsidP="007532DA">
      <w:pPr>
        <w:jc w:val="both"/>
        <w:rPr>
          <w:szCs w:val="22"/>
        </w:rPr>
      </w:pPr>
    </w:p>
    <w:p w14:paraId="7BABA175" w14:textId="2797430D" w:rsidR="006F7CBA" w:rsidRPr="00E3365E" w:rsidRDefault="007532DA" w:rsidP="007532DA">
      <w:pPr>
        <w:jc w:val="both"/>
        <w:rPr>
          <w:szCs w:val="22"/>
        </w:rPr>
      </w:pPr>
      <w:r w:rsidRPr="00E3365E">
        <w:rPr>
          <w:b/>
          <w:szCs w:val="22"/>
        </w:rPr>
        <w:t>2)</w:t>
      </w:r>
      <w:r w:rsidRPr="00E3365E">
        <w:rPr>
          <w:szCs w:val="22"/>
        </w:rPr>
        <w:t xml:space="preserve"> </w:t>
      </w:r>
      <w:r w:rsidR="0061413B" w:rsidRPr="00E3365E">
        <w:rPr>
          <w:szCs w:val="22"/>
        </w:rPr>
        <w:t>paragrahvi</w:t>
      </w:r>
      <w:r w:rsidR="006232E2" w:rsidRPr="00E3365E">
        <w:rPr>
          <w:szCs w:val="22"/>
        </w:rPr>
        <w:t xml:space="preserve"> 1 lõikes 1</w:t>
      </w:r>
      <w:r w:rsidR="00642C07" w:rsidRPr="00E3365E">
        <w:rPr>
          <w:szCs w:val="22"/>
        </w:rPr>
        <w:t xml:space="preserve"> ja </w:t>
      </w:r>
      <w:r w:rsidR="008F088B">
        <w:rPr>
          <w:szCs w:val="22"/>
        </w:rPr>
        <w:t>§</w:t>
      </w:r>
      <w:r w:rsidR="00444852" w:rsidRPr="00E3365E">
        <w:rPr>
          <w:szCs w:val="22"/>
        </w:rPr>
        <w:t xml:space="preserve"> 6 lõikes 3</w:t>
      </w:r>
      <w:r w:rsidR="00564CEE" w:rsidRPr="00E3365E">
        <w:rPr>
          <w:szCs w:val="22"/>
        </w:rPr>
        <w:t xml:space="preserve"> </w:t>
      </w:r>
      <w:r w:rsidR="00EF568A" w:rsidRPr="00E3365E">
        <w:rPr>
          <w:szCs w:val="22"/>
        </w:rPr>
        <w:t>asendatakse sõnad</w:t>
      </w:r>
      <w:r w:rsidR="004D620B" w:rsidRPr="00E3365E">
        <w:rPr>
          <w:szCs w:val="22"/>
        </w:rPr>
        <w:t xml:space="preserve"> „hädaolukorra seadus“ </w:t>
      </w:r>
      <w:r w:rsidR="00EF568A" w:rsidRPr="00E3365E">
        <w:rPr>
          <w:szCs w:val="22"/>
        </w:rPr>
        <w:t>sõnadega</w:t>
      </w:r>
      <w:r w:rsidR="004D620B" w:rsidRPr="00E3365E">
        <w:rPr>
          <w:szCs w:val="22"/>
        </w:rPr>
        <w:t xml:space="preserve"> „</w:t>
      </w:r>
      <w:r w:rsidR="00EF568A" w:rsidRPr="00E3365E">
        <w:rPr>
          <w:szCs w:val="22"/>
        </w:rPr>
        <w:t>k</w:t>
      </w:r>
      <w:r w:rsidR="004D620B" w:rsidRPr="00E3365E">
        <w:rPr>
          <w:szCs w:val="22"/>
        </w:rPr>
        <w:t>riisiolukorra ja riigikaitse seadus“</w:t>
      </w:r>
      <w:r w:rsidR="00950C26" w:rsidRPr="00E3365E">
        <w:rPr>
          <w:szCs w:val="22"/>
        </w:rPr>
        <w:t xml:space="preserve"> vastavas käändes</w:t>
      </w:r>
      <w:r w:rsidR="00EF568A" w:rsidRPr="00E3365E">
        <w:rPr>
          <w:szCs w:val="22"/>
        </w:rPr>
        <w:t>;</w:t>
      </w:r>
    </w:p>
    <w:p w14:paraId="69373763" w14:textId="77777777" w:rsidR="007532DA" w:rsidRPr="00E3365E" w:rsidRDefault="007532DA" w:rsidP="007532DA">
      <w:pPr>
        <w:jc w:val="both"/>
        <w:rPr>
          <w:szCs w:val="22"/>
        </w:rPr>
      </w:pPr>
    </w:p>
    <w:p w14:paraId="6B9E4A93" w14:textId="4D044B95" w:rsidR="00D34004" w:rsidRPr="00E3365E" w:rsidRDefault="007532DA" w:rsidP="007532DA">
      <w:pPr>
        <w:jc w:val="both"/>
        <w:rPr>
          <w:szCs w:val="22"/>
        </w:rPr>
      </w:pPr>
      <w:r w:rsidRPr="00E3365E">
        <w:rPr>
          <w:b/>
          <w:szCs w:val="22"/>
        </w:rPr>
        <w:t>3)</w:t>
      </w:r>
      <w:r w:rsidRPr="00E3365E">
        <w:rPr>
          <w:szCs w:val="22"/>
        </w:rPr>
        <w:t xml:space="preserve"> </w:t>
      </w:r>
      <w:r w:rsidR="004B3D28" w:rsidRPr="00E3365E">
        <w:rPr>
          <w:szCs w:val="22"/>
        </w:rPr>
        <w:t>m</w:t>
      </w:r>
      <w:r w:rsidR="00D34004" w:rsidRPr="00E3365E">
        <w:rPr>
          <w:szCs w:val="22"/>
        </w:rPr>
        <w:t xml:space="preserve">ääruses asendatakse </w:t>
      </w:r>
      <w:r w:rsidR="004B3D28" w:rsidRPr="00E3365E">
        <w:rPr>
          <w:szCs w:val="22"/>
        </w:rPr>
        <w:t>sõna</w:t>
      </w:r>
      <w:r w:rsidR="00D34004" w:rsidRPr="00E3365E">
        <w:rPr>
          <w:szCs w:val="22"/>
        </w:rPr>
        <w:t xml:space="preserve"> „hädaolukord“ </w:t>
      </w:r>
      <w:r w:rsidR="00BA7721" w:rsidRPr="00E3365E">
        <w:rPr>
          <w:szCs w:val="22"/>
        </w:rPr>
        <w:t>sõnadega</w:t>
      </w:r>
      <w:r w:rsidR="00D34004" w:rsidRPr="00E3365E">
        <w:rPr>
          <w:szCs w:val="22"/>
        </w:rPr>
        <w:t xml:space="preserve"> „</w:t>
      </w:r>
      <w:r w:rsidR="00B15E71" w:rsidRPr="00E3365E">
        <w:rPr>
          <w:szCs w:val="22"/>
        </w:rPr>
        <w:t>tervishoiu toimepidevust ohustav olukord“ vastavas käändes</w:t>
      </w:r>
      <w:r w:rsidR="00BA7721" w:rsidRPr="00E3365E">
        <w:rPr>
          <w:szCs w:val="22"/>
        </w:rPr>
        <w:t>;</w:t>
      </w:r>
    </w:p>
    <w:p w14:paraId="0473249C" w14:textId="77777777" w:rsidR="007532DA" w:rsidRPr="00E3365E" w:rsidRDefault="007532DA" w:rsidP="007532DA">
      <w:pPr>
        <w:jc w:val="both"/>
        <w:rPr>
          <w:szCs w:val="22"/>
        </w:rPr>
      </w:pPr>
    </w:p>
    <w:p w14:paraId="7A956D11" w14:textId="5072B4C9" w:rsidR="00B15E71" w:rsidRPr="00E3365E" w:rsidRDefault="007532DA" w:rsidP="007532DA">
      <w:pPr>
        <w:jc w:val="both"/>
        <w:rPr>
          <w:szCs w:val="22"/>
        </w:rPr>
      </w:pPr>
      <w:r w:rsidRPr="00E3365E">
        <w:rPr>
          <w:b/>
          <w:szCs w:val="22"/>
        </w:rPr>
        <w:t>4)</w:t>
      </w:r>
      <w:r w:rsidRPr="00E3365E">
        <w:rPr>
          <w:szCs w:val="22"/>
        </w:rPr>
        <w:t xml:space="preserve"> </w:t>
      </w:r>
      <w:r w:rsidR="00040460" w:rsidRPr="00E3365E">
        <w:rPr>
          <w:szCs w:val="22"/>
        </w:rPr>
        <w:t>m</w:t>
      </w:r>
      <w:r w:rsidR="006B0347" w:rsidRPr="00E3365E">
        <w:rPr>
          <w:szCs w:val="22"/>
        </w:rPr>
        <w:t>ääruses asendatakse termin „toimepidevus</w:t>
      </w:r>
      <w:r w:rsidR="00610819" w:rsidRPr="00E3365E">
        <w:rPr>
          <w:szCs w:val="22"/>
        </w:rPr>
        <w:t xml:space="preserve">e </w:t>
      </w:r>
      <w:r w:rsidR="006B0347" w:rsidRPr="00E3365E">
        <w:rPr>
          <w:szCs w:val="22"/>
        </w:rPr>
        <w:t xml:space="preserve">plaan“ </w:t>
      </w:r>
      <w:r w:rsidR="00610819" w:rsidRPr="00E3365E">
        <w:rPr>
          <w:szCs w:val="22"/>
        </w:rPr>
        <w:t>terminiga „kriisiplaan“ vastavas käändes</w:t>
      </w:r>
      <w:r w:rsidR="00582E9E" w:rsidRPr="00E3365E">
        <w:rPr>
          <w:szCs w:val="22"/>
        </w:rPr>
        <w:t>;</w:t>
      </w:r>
    </w:p>
    <w:p w14:paraId="7E523F67" w14:textId="77777777" w:rsidR="007532DA" w:rsidRPr="00E3365E" w:rsidRDefault="007532DA" w:rsidP="007532DA">
      <w:pPr>
        <w:jc w:val="both"/>
        <w:rPr>
          <w:szCs w:val="22"/>
        </w:rPr>
      </w:pPr>
    </w:p>
    <w:p w14:paraId="18121544" w14:textId="7DB00B0F" w:rsidR="00DE3CB0" w:rsidRDefault="007532DA" w:rsidP="007F7D37">
      <w:pPr>
        <w:jc w:val="both"/>
        <w:rPr>
          <w:szCs w:val="22"/>
        </w:rPr>
      </w:pPr>
      <w:r w:rsidRPr="00E3365E">
        <w:rPr>
          <w:b/>
          <w:szCs w:val="22"/>
        </w:rPr>
        <w:t>5)</w:t>
      </w:r>
      <w:r w:rsidRPr="00E3365E">
        <w:rPr>
          <w:szCs w:val="22"/>
        </w:rPr>
        <w:t xml:space="preserve"> </w:t>
      </w:r>
      <w:r w:rsidR="00222191" w:rsidRPr="00E3365E">
        <w:rPr>
          <w:szCs w:val="22"/>
        </w:rPr>
        <w:t>paragrahvi</w:t>
      </w:r>
      <w:r w:rsidR="00FA113F" w:rsidRPr="00E3365E">
        <w:rPr>
          <w:szCs w:val="22"/>
        </w:rPr>
        <w:t xml:space="preserve"> 5 lõi</w:t>
      </w:r>
      <w:r w:rsidR="00DE3CB0">
        <w:rPr>
          <w:szCs w:val="22"/>
        </w:rPr>
        <w:t>ge</w:t>
      </w:r>
      <w:r w:rsidR="00FA113F" w:rsidRPr="00E3365E">
        <w:rPr>
          <w:szCs w:val="22"/>
        </w:rPr>
        <w:t xml:space="preserve"> 3 </w:t>
      </w:r>
      <w:r w:rsidR="00DE3CB0">
        <w:rPr>
          <w:szCs w:val="22"/>
        </w:rPr>
        <w:t>sõnastatakse järgmiselt:</w:t>
      </w:r>
    </w:p>
    <w:p w14:paraId="2D00DE03" w14:textId="77777777" w:rsidR="00DE3CB0" w:rsidRDefault="00DE3CB0" w:rsidP="007F7D37">
      <w:pPr>
        <w:jc w:val="both"/>
        <w:rPr>
          <w:szCs w:val="22"/>
        </w:rPr>
      </w:pPr>
    </w:p>
    <w:p w14:paraId="69287B9E" w14:textId="5A5BB1D7" w:rsidR="00AF7BCA" w:rsidRPr="00E3365E" w:rsidRDefault="003F79FE" w:rsidP="007F7D37">
      <w:pPr>
        <w:jc w:val="both"/>
        <w:rPr>
          <w:szCs w:val="22"/>
        </w:rPr>
      </w:pPr>
      <w:r>
        <w:rPr>
          <w:szCs w:val="22"/>
        </w:rPr>
        <w:t>„</w:t>
      </w:r>
      <w:r w:rsidRPr="003F79FE">
        <w:rPr>
          <w:szCs w:val="22"/>
        </w:rPr>
        <w:t xml:space="preserve">(3) Elutähtsa </w:t>
      </w:r>
      <w:r w:rsidRPr="008A75AD">
        <w:rPr>
          <w:szCs w:val="22"/>
        </w:rPr>
        <w:t xml:space="preserve">teenuse osutaja teavitab viivitamata lisaks Terviseametile või Ravimiametile ka kriisiolukorra ja riigikaitse seaduse § 36 lõikes 5 nimetatud </w:t>
      </w:r>
      <w:r w:rsidR="00AD2EC3" w:rsidRPr="008A75AD">
        <w:rPr>
          <w:szCs w:val="22"/>
        </w:rPr>
        <w:t>kriisiolukorra</w:t>
      </w:r>
      <w:r w:rsidRPr="008A75AD">
        <w:rPr>
          <w:szCs w:val="22"/>
        </w:rPr>
        <w:t xml:space="preserve"> lahendamist juhtivat asutust, kui elutähtsa</w:t>
      </w:r>
      <w:r w:rsidRPr="003F79FE">
        <w:rPr>
          <w:szCs w:val="22"/>
        </w:rPr>
        <w:t xml:space="preserve"> teenuse toimepidevuse häire või katkestuse on põhjustanud sündmus, mis võib kaasa tuua sellise </w:t>
      </w:r>
      <w:r w:rsidR="002D3F83">
        <w:rPr>
          <w:szCs w:val="22"/>
        </w:rPr>
        <w:t>kriisiolukorra</w:t>
      </w:r>
      <w:r w:rsidRPr="003F79FE">
        <w:rPr>
          <w:szCs w:val="22"/>
        </w:rPr>
        <w:t>, mille lahendamine ei kuulu Terviseameti või Ravimiameti pädevusse.</w:t>
      </w:r>
      <w:r w:rsidR="00DE3CB0">
        <w:rPr>
          <w:szCs w:val="22"/>
        </w:rPr>
        <w:t>“;</w:t>
      </w:r>
    </w:p>
    <w:p w14:paraId="6C5DB566" w14:textId="77777777" w:rsidR="00FA113F" w:rsidRPr="00E3365E" w:rsidRDefault="00FA113F" w:rsidP="007532DA">
      <w:pPr>
        <w:jc w:val="both"/>
        <w:rPr>
          <w:szCs w:val="22"/>
        </w:rPr>
      </w:pPr>
    </w:p>
    <w:p w14:paraId="25B511F5" w14:textId="0972523F" w:rsidR="00610819" w:rsidRPr="00E3365E" w:rsidRDefault="00FA113F" w:rsidP="007532DA">
      <w:pPr>
        <w:jc w:val="both"/>
        <w:rPr>
          <w:szCs w:val="22"/>
        </w:rPr>
      </w:pPr>
      <w:r w:rsidRPr="00E3365E">
        <w:rPr>
          <w:b/>
          <w:szCs w:val="22"/>
        </w:rPr>
        <w:t>6)</w:t>
      </w:r>
      <w:r w:rsidRPr="00E3365E">
        <w:rPr>
          <w:szCs w:val="22"/>
        </w:rPr>
        <w:t xml:space="preserve"> </w:t>
      </w:r>
      <w:r w:rsidR="0082308D" w:rsidRPr="00E3365E">
        <w:rPr>
          <w:szCs w:val="22"/>
        </w:rPr>
        <w:t>paragrahvi</w:t>
      </w:r>
      <w:r w:rsidR="00AA0051" w:rsidRPr="00E3365E">
        <w:rPr>
          <w:szCs w:val="22"/>
        </w:rPr>
        <w:t xml:space="preserve"> 6 lõi</w:t>
      </w:r>
      <w:r w:rsidR="001B143A">
        <w:rPr>
          <w:szCs w:val="22"/>
        </w:rPr>
        <w:t>ked</w:t>
      </w:r>
      <w:r w:rsidR="00AA0051" w:rsidRPr="00E3365E">
        <w:rPr>
          <w:szCs w:val="22"/>
        </w:rPr>
        <w:t xml:space="preserve"> 2 </w:t>
      </w:r>
      <w:r w:rsidR="001B143A">
        <w:rPr>
          <w:szCs w:val="22"/>
        </w:rPr>
        <w:t xml:space="preserve">ja 3 </w:t>
      </w:r>
      <w:r w:rsidR="004C7F16" w:rsidRPr="00E3365E">
        <w:rPr>
          <w:szCs w:val="22"/>
        </w:rPr>
        <w:t>sõnastatakse järgmiselt:</w:t>
      </w:r>
    </w:p>
    <w:p w14:paraId="088C016B" w14:textId="77777777" w:rsidR="009424CB" w:rsidRPr="00E3365E" w:rsidRDefault="009424CB" w:rsidP="009424CB">
      <w:pPr>
        <w:jc w:val="both"/>
        <w:rPr>
          <w:szCs w:val="22"/>
        </w:rPr>
      </w:pPr>
    </w:p>
    <w:p w14:paraId="6A104514" w14:textId="0A753E49" w:rsidR="009424CB" w:rsidRPr="00E3365E" w:rsidRDefault="009424CB" w:rsidP="009424CB">
      <w:pPr>
        <w:jc w:val="both"/>
        <w:rPr>
          <w:szCs w:val="22"/>
        </w:rPr>
      </w:pPr>
      <w:r w:rsidRPr="00E3365E">
        <w:rPr>
          <w:szCs w:val="22"/>
        </w:rPr>
        <w:t xml:space="preserve">„(2) Tervishoiu toimepidevust ohustavaks olukorraks loetakse olukorda, kus Terviseamet on </w:t>
      </w:r>
      <w:r w:rsidR="00B063C8">
        <w:rPr>
          <w:szCs w:val="22"/>
        </w:rPr>
        <w:t>rakendanud</w:t>
      </w:r>
      <w:r w:rsidRPr="00E3365E">
        <w:rPr>
          <w:szCs w:val="22"/>
        </w:rPr>
        <w:t xml:space="preserve"> tervishoiu valmisoleku </w:t>
      </w:r>
      <w:r w:rsidR="00355838">
        <w:rPr>
          <w:szCs w:val="22"/>
        </w:rPr>
        <w:t xml:space="preserve">tagamiseks </w:t>
      </w:r>
      <w:r w:rsidR="00647BFE">
        <w:rPr>
          <w:szCs w:val="22"/>
        </w:rPr>
        <w:t>kriisimeetmed</w:t>
      </w:r>
      <w:r w:rsidRPr="00E3365E">
        <w:rPr>
          <w:szCs w:val="22"/>
        </w:rPr>
        <w:t> </w:t>
      </w:r>
      <w:r w:rsidR="004A39B9" w:rsidRPr="004A39B9">
        <w:rPr>
          <w:szCs w:val="22"/>
        </w:rPr>
        <w:t>tervishoiuteenuste korraldamise seaduse § 58</w:t>
      </w:r>
      <w:r w:rsidR="004A39B9" w:rsidRPr="004A39B9">
        <w:rPr>
          <w:szCs w:val="22"/>
          <w:vertAlign w:val="superscript"/>
        </w:rPr>
        <w:t>1</w:t>
      </w:r>
      <w:r w:rsidR="004A39B9" w:rsidRPr="004A39B9">
        <w:rPr>
          <w:szCs w:val="22"/>
        </w:rPr>
        <w:t xml:space="preserve"> lõike 1</w:t>
      </w:r>
      <w:r w:rsidRPr="00E3365E">
        <w:rPr>
          <w:szCs w:val="22"/>
        </w:rPr>
        <w:t> </w:t>
      </w:r>
      <w:r w:rsidR="00647BFE">
        <w:rPr>
          <w:szCs w:val="22"/>
        </w:rPr>
        <w:t xml:space="preserve">punkti 1 </w:t>
      </w:r>
      <w:r w:rsidRPr="00E3365E">
        <w:rPr>
          <w:szCs w:val="22"/>
        </w:rPr>
        <w:t>alusel.</w:t>
      </w:r>
    </w:p>
    <w:p w14:paraId="2039E38B" w14:textId="77777777" w:rsidR="007532DA" w:rsidRPr="00E3365E" w:rsidRDefault="007532DA" w:rsidP="007532DA">
      <w:pPr>
        <w:jc w:val="both"/>
        <w:rPr>
          <w:szCs w:val="22"/>
        </w:rPr>
      </w:pPr>
    </w:p>
    <w:p w14:paraId="7B883F93" w14:textId="725D76C2" w:rsidR="00320DE0" w:rsidRPr="00E3365E" w:rsidRDefault="00320DE0" w:rsidP="00320DE0">
      <w:pPr>
        <w:jc w:val="both"/>
        <w:rPr>
          <w:szCs w:val="22"/>
        </w:rPr>
      </w:pPr>
      <w:r w:rsidRPr="00E3365E">
        <w:rPr>
          <w:szCs w:val="22"/>
        </w:rPr>
        <w:t xml:space="preserve">(3) Elutähtsa teenuse ulatuslikust või raskete tagajärgedega häirest või katkestusest põhjustatud </w:t>
      </w:r>
      <w:r w:rsidR="00BE0BB4" w:rsidRPr="00E3365E">
        <w:rPr>
          <w:szCs w:val="22"/>
        </w:rPr>
        <w:t>tervishoiu toimepidevust ohustavat olukorda</w:t>
      </w:r>
      <w:r w:rsidRPr="00E3365E">
        <w:rPr>
          <w:szCs w:val="22"/>
        </w:rPr>
        <w:t xml:space="preserve"> juhib Terviseamet, kaasates ravimite tarnekindlusega seotud küsimustes Ravimiameti, lähtudes </w:t>
      </w:r>
      <w:r w:rsidR="00BE0BB4" w:rsidRPr="00E3365E">
        <w:rPr>
          <w:szCs w:val="22"/>
        </w:rPr>
        <w:t xml:space="preserve">kriisiolukorra ja riigikaitse </w:t>
      </w:r>
      <w:r w:rsidRPr="00E3365E">
        <w:rPr>
          <w:szCs w:val="22"/>
        </w:rPr>
        <w:lastRenderedPageBreak/>
        <w:t xml:space="preserve">seadusest, tervishoiuteenuste korraldamise seadusest, ravimiseadusest ja nende alusel kehtestatud õigusaktidest ning </w:t>
      </w:r>
      <w:r w:rsidR="00BE0BB4" w:rsidRPr="00E3365E">
        <w:rPr>
          <w:szCs w:val="22"/>
        </w:rPr>
        <w:t>kriisiplaanist</w:t>
      </w:r>
      <w:r w:rsidRPr="00E3365E">
        <w:rPr>
          <w:szCs w:val="22"/>
        </w:rPr>
        <w:t>.</w:t>
      </w:r>
      <w:r w:rsidR="00BE0BB4" w:rsidRPr="00E3365E">
        <w:rPr>
          <w:szCs w:val="22"/>
        </w:rPr>
        <w:t>“.</w:t>
      </w:r>
    </w:p>
    <w:p w14:paraId="0438C696" w14:textId="77777777" w:rsidR="00FD401D" w:rsidRPr="00E3365E" w:rsidRDefault="00FD401D" w:rsidP="00D51AE3">
      <w:pPr>
        <w:jc w:val="both"/>
        <w:rPr>
          <w:szCs w:val="22"/>
        </w:rPr>
      </w:pPr>
    </w:p>
    <w:p w14:paraId="2628AD8C" w14:textId="77777777" w:rsidR="009030D9" w:rsidRDefault="009030D9" w:rsidP="00D51AE3">
      <w:pPr>
        <w:jc w:val="both"/>
        <w:rPr>
          <w:b/>
          <w:bCs/>
          <w:szCs w:val="22"/>
        </w:rPr>
      </w:pPr>
    </w:p>
    <w:p w14:paraId="6C6C59E2" w14:textId="06A1E7C4" w:rsidR="00BC56E1" w:rsidRPr="00E3365E" w:rsidRDefault="00FD401D" w:rsidP="00D51AE3">
      <w:pPr>
        <w:jc w:val="both"/>
        <w:rPr>
          <w:b/>
          <w:bCs/>
          <w:szCs w:val="22"/>
        </w:rPr>
      </w:pPr>
      <w:r w:rsidRPr="00E3365E">
        <w:rPr>
          <w:b/>
          <w:bCs/>
          <w:szCs w:val="22"/>
        </w:rPr>
        <w:t xml:space="preserve">§ 2. </w:t>
      </w:r>
      <w:r w:rsidR="00BC56E1" w:rsidRPr="00E3365E">
        <w:rPr>
          <w:b/>
          <w:bCs/>
          <w:szCs w:val="22"/>
        </w:rPr>
        <w:t>Sotsiaalministri 6. novembri 2020.</w:t>
      </w:r>
      <w:r w:rsidR="002E0C9F" w:rsidRPr="00E3365E">
        <w:rPr>
          <w:b/>
          <w:bCs/>
          <w:szCs w:val="22"/>
        </w:rPr>
        <w:t xml:space="preserve"> </w:t>
      </w:r>
      <w:r w:rsidR="00BC56E1" w:rsidRPr="00E3365E">
        <w:rPr>
          <w:b/>
          <w:bCs/>
          <w:szCs w:val="22"/>
        </w:rPr>
        <w:t>a määruse nr 46 „</w:t>
      </w:r>
      <w:r w:rsidR="001050AD" w:rsidRPr="00E3365E">
        <w:rPr>
          <w:b/>
          <w:bCs/>
          <w:szCs w:val="22"/>
        </w:rPr>
        <w:t xml:space="preserve">Kiirabi, statsionaarse eriarstiabi ja </w:t>
      </w:r>
      <w:r w:rsidR="00770C35" w:rsidRPr="00770C35">
        <w:rPr>
          <w:b/>
          <w:bCs/>
          <w:szCs w:val="22"/>
        </w:rPr>
        <w:t>perearstiabi</w:t>
      </w:r>
      <w:r w:rsidR="001050AD" w:rsidRPr="00E3365E">
        <w:rPr>
          <w:b/>
          <w:bCs/>
          <w:szCs w:val="22"/>
        </w:rPr>
        <w:t xml:space="preserve"> osutajate ülesanded hädaolukorraks ja riigikaitseks valmistumisel ning valmisoleku tasemed ja sisu kehtestatud ülesannete täitmiseks kõrgendatud kaitsevalmiduse, sõjaseisukorra, mobilisatsiooni ja demobilisatsiooni ajal ning hädaolukorra ohu korral ja hädaolukorra ajal</w:t>
      </w:r>
      <w:r w:rsidR="00BC56E1" w:rsidRPr="00E3365E">
        <w:rPr>
          <w:b/>
          <w:bCs/>
          <w:szCs w:val="22"/>
        </w:rPr>
        <w:t>“</w:t>
      </w:r>
      <w:r w:rsidR="001050AD" w:rsidRPr="00E3365E">
        <w:rPr>
          <w:b/>
          <w:bCs/>
          <w:szCs w:val="22"/>
        </w:rPr>
        <w:t xml:space="preserve"> muutmine</w:t>
      </w:r>
    </w:p>
    <w:p w14:paraId="2F5C67C6" w14:textId="77777777" w:rsidR="005C62A9" w:rsidRPr="00E3365E" w:rsidRDefault="005C62A9" w:rsidP="00D51AE3">
      <w:pPr>
        <w:jc w:val="both"/>
        <w:rPr>
          <w:szCs w:val="22"/>
        </w:rPr>
      </w:pPr>
    </w:p>
    <w:p w14:paraId="2DCCD15F" w14:textId="45786D43" w:rsidR="00F07CE0" w:rsidRPr="00E3365E" w:rsidRDefault="00F07CE0" w:rsidP="00D51AE3">
      <w:pPr>
        <w:jc w:val="both"/>
        <w:rPr>
          <w:szCs w:val="22"/>
        </w:rPr>
      </w:pPr>
      <w:r w:rsidRPr="00E3365E">
        <w:rPr>
          <w:szCs w:val="22"/>
        </w:rPr>
        <w:t xml:space="preserve">Sotsiaalministri 6. novembri 2020. a määruses nr 46 „Kiirabi, statsionaarse eriarstiabi ja </w:t>
      </w:r>
      <w:r w:rsidR="00630074">
        <w:rPr>
          <w:szCs w:val="22"/>
        </w:rPr>
        <w:t>perearstiabi</w:t>
      </w:r>
      <w:r w:rsidRPr="00E3365E">
        <w:rPr>
          <w:szCs w:val="22"/>
        </w:rPr>
        <w:t xml:space="preserve"> osutajate ülesanded hädaolukorraks ja riigikaitseks valmistumisel ning valmisoleku tasemed ja sisu kehtestatud ülesannete täitmiseks kõrgendatud kaitsevalmiduse, sõjaseisukorra, mobilisatsiooni ja demobilisatsiooni ajal ning hädaolukorra ohu korral ja hädaolukorra ajal“ tehakse järgmised muudatused:</w:t>
      </w:r>
    </w:p>
    <w:p w14:paraId="60F3F5FF" w14:textId="77777777" w:rsidR="00F07CE0" w:rsidRPr="00E3365E" w:rsidRDefault="00F07CE0" w:rsidP="00D51AE3">
      <w:pPr>
        <w:jc w:val="both"/>
        <w:rPr>
          <w:szCs w:val="22"/>
        </w:rPr>
      </w:pPr>
    </w:p>
    <w:p w14:paraId="009FF51B" w14:textId="4F32E51D" w:rsidR="00264299" w:rsidRPr="00E3365E" w:rsidRDefault="0056171D" w:rsidP="0056171D">
      <w:pPr>
        <w:jc w:val="both"/>
        <w:rPr>
          <w:szCs w:val="22"/>
        </w:rPr>
      </w:pPr>
      <w:r w:rsidRPr="00E3365E">
        <w:rPr>
          <w:b/>
          <w:szCs w:val="22"/>
        </w:rPr>
        <w:t>1)</w:t>
      </w:r>
      <w:r w:rsidRPr="00E3365E">
        <w:rPr>
          <w:szCs w:val="22"/>
        </w:rPr>
        <w:t xml:space="preserve"> </w:t>
      </w:r>
      <w:r w:rsidR="007D0088" w:rsidRPr="00E3365E">
        <w:rPr>
          <w:szCs w:val="22"/>
        </w:rPr>
        <w:t>määruse pealkiri sõnastatakse järgmiselt:</w:t>
      </w:r>
      <w:r w:rsidR="00820C1D" w:rsidRPr="00E3365E">
        <w:rPr>
          <w:szCs w:val="22"/>
        </w:rPr>
        <w:t xml:space="preserve"> </w:t>
      </w:r>
    </w:p>
    <w:p w14:paraId="285095D5" w14:textId="77777777" w:rsidR="00264299" w:rsidRPr="00E3365E" w:rsidRDefault="00264299" w:rsidP="0056171D">
      <w:pPr>
        <w:jc w:val="both"/>
        <w:rPr>
          <w:szCs w:val="22"/>
        </w:rPr>
      </w:pPr>
    </w:p>
    <w:p w14:paraId="295A91F6" w14:textId="6E8C6C96" w:rsidR="00820C1D" w:rsidRPr="00E3365E" w:rsidRDefault="00820C1D" w:rsidP="0056171D">
      <w:pPr>
        <w:jc w:val="both"/>
        <w:rPr>
          <w:szCs w:val="22"/>
        </w:rPr>
      </w:pPr>
      <w:r w:rsidRPr="00E3365E">
        <w:rPr>
          <w:szCs w:val="22"/>
        </w:rPr>
        <w:t>„</w:t>
      </w:r>
      <w:r w:rsidR="001D0B06" w:rsidRPr="00E3365E">
        <w:rPr>
          <w:b/>
          <w:szCs w:val="22"/>
        </w:rPr>
        <w:t>T</w:t>
      </w:r>
      <w:r w:rsidR="0034392B" w:rsidRPr="00E3365E">
        <w:rPr>
          <w:b/>
          <w:szCs w:val="22"/>
        </w:rPr>
        <w:t>ervishoiuteenuse osutajate</w:t>
      </w:r>
      <w:r w:rsidR="00805D59" w:rsidRPr="00E3365E">
        <w:rPr>
          <w:b/>
          <w:szCs w:val="22"/>
        </w:rPr>
        <w:t xml:space="preserve"> ülesanded tervishoiu toimepidevust ohustavaks olukorraks ja kriisiolukorraks valmistumisel</w:t>
      </w:r>
      <w:r w:rsidR="00E17537" w:rsidRPr="00E3365E">
        <w:rPr>
          <w:b/>
          <w:szCs w:val="22"/>
        </w:rPr>
        <w:t xml:space="preserve"> ning selle </w:t>
      </w:r>
      <w:r w:rsidR="00EF5D3A" w:rsidRPr="00E3365E">
        <w:rPr>
          <w:b/>
          <w:szCs w:val="22"/>
        </w:rPr>
        <w:t>lahendamisel</w:t>
      </w:r>
      <w:r w:rsidRPr="00E3365E">
        <w:rPr>
          <w:szCs w:val="22"/>
        </w:rPr>
        <w:t>“</w:t>
      </w:r>
      <w:r w:rsidR="00777548" w:rsidRPr="00E3365E">
        <w:rPr>
          <w:szCs w:val="22"/>
        </w:rPr>
        <w:t>;</w:t>
      </w:r>
    </w:p>
    <w:p w14:paraId="5C6899B4" w14:textId="77777777" w:rsidR="0056171D" w:rsidRPr="00E3365E" w:rsidRDefault="0056171D" w:rsidP="0056171D">
      <w:pPr>
        <w:jc w:val="both"/>
        <w:rPr>
          <w:szCs w:val="22"/>
        </w:rPr>
      </w:pPr>
    </w:p>
    <w:p w14:paraId="6834B37C" w14:textId="47E153E0" w:rsidR="00264299" w:rsidRPr="00E3365E" w:rsidRDefault="0056171D" w:rsidP="0056171D">
      <w:pPr>
        <w:jc w:val="both"/>
        <w:rPr>
          <w:szCs w:val="22"/>
        </w:rPr>
      </w:pPr>
      <w:r w:rsidRPr="00E3365E">
        <w:rPr>
          <w:b/>
          <w:szCs w:val="22"/>
        </w:rPr>
        <w:t>2)</w:t>
      </w:r>
      <w:r w:rsidRPr="00E3365E">
        <w:rPr>
          <w:szCs w:val="22"/>
        </w:rPr>
        <w:t xml:space="preserve"> </w:t>
      </w:r>
      <w:r w:rsidR="00264299" w:rsidRPr="00E3365E">
        <w:rPr>
          <w:szCs w:val="22"/>
        </w:rPr>
        <w:t>m</w:t>
      </w:r>
      <w:r w:rsidR="00BF402D" w:rsidRPr="00E3365E">
        <w:rPr>
          <w:szCs w:val="22"/>
        </w:rPr>
        <w:t xml:space="preserve">ääruse </w:t>
      </w:r>
      <w:r w:rsidR="00264299" w:rsidRPr="00E3365E">
        <w:rPr>
          <w:szCs w:val="22"/>
        </w:rPr>
        <w:t>preambul</w:t>
      </w:r>
      <w:r w:rsidR="00BF402D" w:rsidRPr="00E3365E">
        <w:rPr>
          <w:szCs w:val="22"/>
        </w:rPr>
        <w:t xml:space="preserve"> sõnastatakse järgmiselt: </w:t>
      </w:r>
    </w:p>
    <w:p w14:paraId="62B767F5" w14:textId="77777777" w:rsidR="00264299" w:rsidRPr="00E3365E" w:rsidRDefault="00264299" w:rsidP="0056171D">
      <w:pPr>
        <w:jc w:val="both"/>
        <w:rPr>
          <w:szCs w:val="22"/>
        </w:rPr>
      </w:pPr>
    </w:p>
    <w:p w14:paraId="406C80DB" w14:textId="318A194E" w:rsidR="00542D60" w:rsidRPr="00E3365E" w:rsidRDefault="00BF402D" w:rsidP="0056171D">
      <w:pPr>
        <w:jc w:val="both"/>
        <w:rPr>
          <w:szCs w:val="22"/>
        </w:rPr>
      </w:pPr>
      <w:r w:rsidRPr="00E3365E">
        <w:rPr>
          <w:szCs w:val="22"/>
        </w:rPr>
        <w:t>„</w:t>
      </w:r>
      <w:r w:rsidR="00777548" w:rsidRPr="00E3365E">
        <w:rPr>
          <w:szCs w:val="22"/>
        </w:rPr>
        <w:t>M</w:t>
      </w:r>
      <w:r w:rsidRPr="00E3365E">
        <w:rPr>
          <w:szCs w:val="22"/>
        </w:rPr>
        <w:t>äärus kehtestatakse tervishoiuteenuste korraldamise seaduse § 58</w:t>
      </w:r>
      <w:r w:rsidRPr="00E3365E">
        <w:rPr>
          <w:szCs w:val="22"/>
          <w:vertAlign w:val="superscript"/>
        </w:rPr>
        <w:t>1</w:t>
      </w:r>
      <w:r w:rsidRPr="00E3365E">
        <w:rPr>
          <w:szCs w:val="22"/>
        </w:rPr>
        <w:t xml:space="preserve"> lõike 1 alusel.“</w:t>
      </w:r>
      <w:r w:rsidR="00FE3164" w:rsidRPr="00E3365E">
        <w:rPr>
          <w:szCs w:val="22"/>
        </w:rPr>
        <w:t>;</w:t>
      </w:r>
    </w:p>
    <w:p w14:paraId="515BC0F0" w14:textId="77777777" w:rsidR="0056171D" w:rsidRPr="00E3365E" w:rsidRDefault="0056171D" w:rsidP="0056171D">
      <w:pPr>
        <w:jc w:val="both"/>
        <w:rPr>
          <w:szCs w:val="22"/>
        </w:rPr>
      </w:pPr>
    </w:p>
    <w:p w14:paraId="0C5E7B38" w14:textId="3676C5F3" w:rsidR="00437A6E" w:rsidRPr="00E3365E" w:rsidRDefault="0056171D" w:rsidP="0056171D">
      <w:pPr>
        <w:jc w:val="both"/>
        <w:rPr>
          <w:szCs w:val="22"/>
        </w:rPr>
      </w:pPr>
      <w:r w:rsidRPr="00E3365E">
        <w:rPr>
          <w:b/>
          <w:szCs w:val="22"/>
        </w:rPr>
        <w:t>3)</w:t>
      </w:r>
      <w:r w:rsidRPr="00E3365E">
        <w:rPr>
          <w:szCs w:val="22"/>
        </w:rPr>
        <w:t xml:space="preserve"> </w:t>
      </w:r>
      <w:r w:rsidR="00AF7CA7" w:rsidRPr="00E3365E">
        <w:rPr>
          <w:szCs w:val="22"/>
        </w:rPr>
        <w:t>paragrahvi</w:t>
      </w:r>
      <w:r w:rsidR="000667CD" w:rsidRPr="00E3365E">
        <w:rPr>
          <w:szCs w:val="22"/>
        </w:rPr>
        <w:t xml:space="preserve"> 1 lõikes 1</w:t>
      </w:r>
      <w:r w:rsidR="00437A6E" w:rsidRPr="00E3365E">
        <w:rPr>
          <w:szCs w:val="22"/>
        </w:rPr>
        <w:t xml:space="preserve"> asendatakse sõna „riigikaitse</w:t>
      </w:r>
      <w:r w:rsidR="000667CD" w:rsidRPr="00E3365E">
        <w:rPr>
          <w:szCs w:val="22"/>
        </w:rPr>
        <w:t>ks</w:t>
      </w:r>
      <w:r w:rsidR="00437A6E" w:rsidRPr="00E3365E">
        <w:rPr>
          <w:szCs w:val="22"/>
        </w:rPr>
        <w:t>“ sõnaga „kriis</w:t>
      </w:r>
      <w:r w:rsidR="000667CD" w:rsidRPr="00E3365E">
        <w:rPr>
          <w:szCs w:val="22"/>
        </w:rPr>
        <w:t>i</w:t>
      </w:r>
      <w:r w:rsidR="00894CE0" w:rsidRPr="00E3365E">
        <w:rPr>
          <w:szCs w:val="22"/>
        </w:rPr>
        <w:t>olukorraks</w:t>
      </w:r>
      <w:r w:rsidR="00437A6E" w:rsidRPr="00E3365E">
        <w:rPr>
          <w:szCs w:val="22"/>
        </w:rPr>
        <w:t>“</w:t>
      </w:r>
      <w:r w:rsidR="00AF7CA7" w:rsidRPr="00E3365E">
        <w:rPr>
          <w:szCs w:val="22"/>
        </w:rPr>
        <w:t>;</w:t>
      </w:r>
    </w:p>
    <w:p w14:paraId="1BD2861A" w14:textId="77777777" w:rsidR="0056171D" w:rsidRPr="00E3365E" w:rsidRDefault="0056171D" w:rsidP="0056171D">
      <w:pPr>
        <w:jc w:val="both"/>
        <w:rPr>
          <w:szCs w:val="22"/>
        </w:rPr>
      </w:pPr>
    </w:p>
    <w:p w14:paraId="550B7288" w14:textId="0C450447" w:rsidR="005246C1" w:rsidRPr="00E3365E" w:rsidRDefault="0056171D" w:rsidP="0056171D">
      <w:pPr>
        <w:jc w:val="both"/>
        <w:rPr>
          <w:szCs w:val="22"/>
        </w:rPr>
      </w:pPr>
      <w:r w:rsidRPr="00E3365E">
        <w:rPr>
          <w:b/>
          <w:szCs w:val="22"/>
        </w:rPr>
        <w:t>4)</w:t>
      </w:r>
      <w:r w:rsidRPr="00E3365E">
        <w:rPr>
          <w:szCs w:val="22"/>
        </w:rPr>
        <w:t xml:space="preserve"> </w:t>
      </w:r>
      <w:r w:rsidR="00AF7CA7" w:rsidRPr="00E3365E">
        <w:rPr>
          <w:szCs w:val="22"/>
        </w:rPr>
        <w:t>paragrahvi</w:t>
      </w:r>
      <w:r w:rsidR="00E701FC" w:rsidRPr="00E3365E">
        <w:rPr>
          <w:szCs w:val="22"/>
        </w:rPr>
        <w:t xml:space="preserve"> 1 lõike </w:t>
      </w:r>
      <w:r w:rsidR="00786B49" w:rsidRPr="00E3365E">
        <w:rPr>
          <w:szCs w:val="22"/>
        </w:rPr>
        <w:t>1 punkt 2</w:t>
      </w:r>
      <w:r w:rsidR="00E701FC" w:rsidRPr="00E3365E">
        <w:rPr>
          <w:szCs w:val="22"/>
        </w:rPr>
        <w:t xml:space="preserve"> sõnastatakse järgmiselt:</w:t>
      </w:r>
    </w:p>
    <w:p w14:paraId="43738053" w14:textId="77777777" w:rsidR="00D61B96" w:rsidRPr="00E3365E" w:rsidRDefault="00D61B96" w:rsidP="0056171D">
      <w:pPr>
        <w:jc w:val="both"/>
        <w:rPr>
          <w:szCs w:val="22"/>
        </w:rPr>
      </w:pPr>
    </w:p>
    <w:p w14:paraId="13DB26A0" w14:textId="4EC1C280" w:rsidR="00437A6E" w:rsidRPr="00E3365E" w:rsidRDefault="00E701FC" w:rsidP="0056171D">
      <w:pPr>
        <w:jc w:val="both"/>
        <w:rPr>
          <w:szCs w:val="22"/>
        </w:rPr>
      </w:pPr>
      <w:r w:rsidRPr="00E3365E">
        <w:rPr>
          <w:szCs w:val="22"/>
        </w:rPr>
        <w:t>„</w:t>
      </w:r>
      <w:r w:rsidR="005246C1" w:rsidRPr="00E3365E">
        <w:rPr>
          <w:szCs w:val="22"/>
        </w:rPr>
        <w:t xml:space="preserve">2) </w:t>
      </w:r>
      <w:r w:rsidRPr="00E3365E">
        <w:rPr>
          <w:szCs w:val="22"/>
        </w:rPr>
        <w:t xml:space="preserve">valmisoleku tasemed ja </w:t>
      </w:r>
      <w:r w:rsidR="00DE69F1">
        <w:rPr>
          <w:szCs w:val="22"/>
        </w:rPr>
        <w:t>nende</w:t>
      </w:r>
      <w:r w:rsidRPr="00E3365E">
        <w:rPr>
          <w:szCs w:val="22"/>
        </w:rPr>
        <w:t xml:space="preserve"> sisu kriisiülesannete täitmiseks </w:t>
      </w:r>
      <w:r w:rsidR="007331C3" w:rsidRPr="00E3365E">
        <w:rPr>
          <w:szCs w:val="22"/>
        </w:rPr>
        <w:t>tervishoiu toimepidevust ohustavas olukorras ja kriisiolukorras</w:t>
      </w:r>
      <w:r w:rsidR="00B77CA1" w:rsidRPr="00E3365E">
        <w:rPr>
          <w:szCs w:val="22"/>
        </w:rPr>
        <w:t>.</w:t>
      </w:r>
      <w:r w:rsidRPr="00E3365E">
        <w:rPr>
          <w:szCs w:val="22"/>
        </w:rPr>
        <w:t>“</w:t>
      </w:r>
      <w:r w:rsidR="00B77CA1" w:rsidRPr="00E3365E">
        <w:rPr>
          <w:szCs w:val="22"/>
        </w:rPr>
        <w:t>;</w:t>
      </w:r>
    </w:p>
    <w:p w14:paraId="26E972EF" w14:textId="77777777" w:rsidR="0056171D" w:rsidRPr="00E3365E" w:rsidRDefault="0056171D" w:rsidP="0056171D">
      <w:pPr>
        <w:jc w:val="both"/>
        <w:rPr>
          <w:szCs w:val="22"/>
        </w:rPr>
      </w:pPr>
    </w:p>
    <w:p w14:paraId="1F1CA00D" w14:textId="7A4F96DE" w:rsidR="007331C3" w:rsidRPr="00E3365E" w:rsidRDefault="0056171D" w:rsidP="0056171D">
      <w:pPr>
        <w:jc w:val="both"/>
        <w:rPr>
          <w:szCs w:val="22"/>
        </w:rPr>
      </w:pPr>
      <w:r w:rsidRPr="00E3365E">
        <w:rPr>
          <w:b/>
          <w:szCs w:val="22"/>
        </w:rPr>
        <w:t>5)</w:t>
      </w:r>
      <w:r w:rsidRPr="00E3365E">
        <w:rPr>
          <w:szCs w:val="22"/>
        </w:rPr>
        <w:t xml:space="preserve"> </w:t>
      </w:r>
      <w:r w:rsidR="00D61B96" w:rsidRPr="00E3365E">
        <w:rPr>
          <w:szCs w:val="22"/>
        </w:rPr>
        <w:t>paragrahvi</w:t>
      </w:r>
      <w:r w:rsidR="007331C3" w:rsidRPr="00E3365E">
        <w:rPr>
          <w:szCs w:val="22"/>
        </w:rPr>
        <w:t xml:space="preserve"> 1 lõike </w:t>
      </w:r>
      <w:r w:rsidR="00786B49" w:rsidRPr="00E3365E">
        <w:rPr>
          <w:szCs w:val="22"/>
        </w:rPr>
        <w:t>1 punkt 3</w:t>
      </w:r>
      <w:r w:rsidR="007331C3" w:rsidRPr="00E3365E">
        <w:rPr>
          <w:szCs w:val="22"/>
        </w:rPr>
        <w:t xml:space="preserve"> </w:t>
      </w:r>
      <w:r w:rsidR="0084293F" w:rsidRPr="00E3365E">
        <w:rPr>
          <w:szCs w:val="22"/>
        </w:rPr>
        <w:t>tunnistatakse kehtetuks</w:t>
      </w:r>
      <w:r w:rsidR="00D61B96" w:rsidRPr="00E3365E">
        <w:rPr>
          <w:szCs w:val="22"/>
        </w:rPr>
        <w:t>;</w:t>
      </w:r>
    </w:p>
    <w:p w14:paraId="256E3E82" w14:textId="77777777" w:rsidR="0056171D" w:rsidRPr="00E3365E" w:rsidRDefault="0056171D" w:rsidP="0056171D">
      <w:pPr>
        <w:jc w:val="both"/>
        <w:rPr>
          <w:szCs w:val="22"/>
        </w:rPr>
      </w:pPr>
    </w:p>
    <w:p w14:paraId="0AC8A3D7" w14:textId="0D42C72E" w:rsidR="00B77CA1" w:rsidRPr="00E3365E" w:rsidRDefault="0056171D" w:rsidP="0056171D">
      <w:pPr>
        <w:jc w:val="both"/>
        <w:rPr>
          <w:szCs w:val="22"/>
        </w:rPr>
      </w:pPr>
      <w:r w:rsidRPr="00E3365E">
        <w:rPr>
          <w:b/>
          <w:szCs w:val="22"/>
        </w:rPr>
        <w:t>6)</w:t>
      </w:r>
      <w:r w:rsidRPr="00E3365E">
        <w:rPr>
          <w:szCs w:val="22"/>
        </w:rPr>
        <w:t xml:space="preserve"> </w:t>
      </w:r>
      <w:r w:rsidR="00B77CA1" w:rsidRPr="00E3365E">
        <w:rPr>
          <w:szCs w:val="22"/>
        </w:rPr>
        <w:t>paragrahvi</w:t>
      </w:r>
      <w:r w:rsidR="00786B49" w:rsidRPr="00E3365E">
        <w:rPr>
          <w:szCs w:val="22"/>
        </w:rPr>
        <w:t xml:space="preserve"> 1 lõi</w:t>
      </w:r>
      <w:r w:rsidR="00B77CA1" w:rsidRPr="00E3365E">
        <w:rPr>
          <w:szCs w:val="22"/>
        </w:rPr>
        <w:t>ge</w:t>
      </w:r>
      <w:r w:rsidR="00786B49" w:rsidRPr="00E3365E">
        <w:rPr>
          <w:szCs w:val="22"/>
        </w:rPr>
        <w:t xml:space="preserve"> 2 sõnastatakse järgmiselt: </w:t>
      </w:r>
    </w:p>
    <w:p w14:paraId="55BF16D4" w14:textId="77777777" w:rsidR="00B77CA1" w:rsidRPr="00E3365E" w:rsidRDefault="00B77CA1" w:rsidP="0056171D">
      <w:pPr>
        <w:jc w:val="both"/>
        <w:rPr>
          <w:szCs w:val="22"/>
        </w:rPr>
      </w:pPr>
    </w:p>
    <w:p w14:paraId="7EE9AB29" w14:textId="0801C6C9" w:rsidR="0084293F" w:rsidRPr="00E3365E" w:rsidRDefault="00786B49" w:rsidP="0056171D">
      <w:pPr>
        <w:jc w:val="both"/>
        <w:rPr>
          <w:szCs w:val="22"/>
        </w:rPr>
      </w:pPr>
      <w:r w:rsidRPr="00E3365E">
        <w:rPr>
          <w:szCs w:val="22"/>
        </w:rPr>
        <w:t>„</w:t>
      </w:r>
      <w:r w:rsidR="00B77CA1" w:rsidRPr="00E3365E">
        <w:rPr>
          <w:szCs w:val="22"/>
        </w:rPr>
        <w:t xml:space="preserve">(2) </w:t>
      </w:r>
      <w:r w:rsidRPr="00E3365E">
        <w:rPr>
          <w:szCs w:val="22"/>
        </w:rPr>
        <w:t>Kriisiks loetakse</w:t>
      </w:r>
      <w:r w:rsidRPr="00E3365E">
        <w:rPr>
          <w:sz w:val="21"/>
          <w:szCs w:val="21"/>
          <w:shd w:val="clear" w:color="auto" w:fill="FFFFFF"/>
        </w:rPr>
        <w:t xml:space="preserve"> </w:t>
      </w:r>
      <w:r w:rsidRPr="00E3365E">
        <w:rPr>
          <w:szCs w:val="22"/>
        </w:rPr>
        <w:t>käesoleva määruse tähenduses kriisioluko</w:t>
      </w:r>
      <w:r w:rsidR="00AA4B21" w:rsidRPr="00E3365E">
        <w:rPr>
          <w:szCs w:val="22"/>
        </w:rPr>
        <w:t>rda kriisiolukorra ja riigikaitse seaduse tähenduses ning tervishoiu toimepidevust ohustava</w:t>
      </w:r>
      <w:r w:rsidR="00B77CA1" w:rsidRPr="00E3365E">
        <w:rPr>
          <w:szCs w:val="22"/>
        </w:rPr>
        <w:t>t</w:t>
      </w:r>
      <w:r w:rsidR="00AA4B21" w:rsidRPr="00E3365E">
        <w:rPr>
          <w:szCs w:val="22"/>
        </w:rPr>
        <w:t xml:space="preserve"> olukor</w:t>
      </w:r>
      <w:r w:rsidR="00B77CA1" w:rsidRPr="00E3365E">
        <w:rPr>
          <w:szCs w:val="22"/>
        </w:rPr>
        <w:t>da</w:t>
      </w:r>
      <w:r w:rsidR="00AA4B21" w:rsidRPr="00E3365E">
        <w:rPr>
          <w:szCs w:val="22"/>
        </w:rPr>
        <w:t xml:space="preserve"> tervishoiuteenuste korraldamise seaduse tähenduses.</w:t>
      </w:r>
      <w:r w:rsidR="008C647C" w:rsidRPr="00E3365E">
        <w:rPr>
          <w:szCs w:val="22"/>
        </w:rPr>
        <w:t>“</w:t>
      </w:r>
      <w:r w:rsidR="00B77CA1" w:rsidRPr="00E3365E">
        <w:rPr>
          <w:szCs w:val="22"/>
        </w:rPr>
        <w:t>;</w:t>
      </w:r>
    </w:p>
    <w:p w14:paraId="4685691D" w14:textId="77777777" w:rsidR="0056171D" w:rsidRPr="00E3365E" w:rsidRDefault="0056171D" w:rsidP="0056171D">
      <w:pPr>
        <w:jc w:val="both"/>
        <w:rPr>
          <w:szCs w:val="22"/>
        </w:rPr>
      </w:pPr>
    </w:p>
    <w:p w14:paraId="4503795A" w14:textId="2A6377AB" w:rsidR="008C647C" w:rsidRPr="00E3365E" w:rsidRDefault="0056171D" w:rsidP="0056171D">
      <w:pPr>
        <w:jc w:val="both"/>
        <w:rPr>
          <w:szCs w:val="22"/>
        </w:rPr>
      </w:pPr>
      <w:r w:rsidRPr="00E3365E">
        <w:rPr>
          <w:b/>
          <w:szCs w:val="22"/>
        </w:rPr>
        <w:t>7)</w:t>
      </w:r>
      <w:r w:rsidRPr="00E3365E">
        <w:rPr>
          <w:szCs w:val="22"/>
        </w:rPr>
        <w:t xml:space="preserve"> </w:t>
      </w:r>
      <w:r w:rsidR="00214031" w:rsidRPr="00E3365E">
        <w:rPr>
          <w:szCs w:val="22"/>
        </w:rPr>
        <w:t>paragrahvi</w:t>
      </w:r>
      <w:r w:rsidR="004E0BE0" w:rsidRPr="00E3365E">
        <w:rPr>
          <w:szCs w:val="22"/>
        </w:rPr>
        <w:t xml:space="preserve"> 2 lõike 1 punkt</w:t>
      </w:r>
      <w:r w:rsidR="00457C5E" w:rsidRPr="00E3365E">
        <w:rPr>
          <w:szCs w:val="22"/>
        </w:rPr>
        <w:t>id</w:t>
      </w:r>
      <w:r w:rsidR="004E0BE0" w:rsidRPr="00E3365E">
        <w:rPr>
          <w:szCs w:val="22"/>
        </w:rPr>
        <w:t xml:space="preserve"> 1</w:t>
      </w:r>
      <w:r w:rsidR="00457C5E" w:rsidRPr="00E3365E">
        <w:rPr>
          <w:szCs w:val="22"/>
        </w:rPr>
        <w:t xml:space="preserve"> ja 2</w:t>
      </w:r>
      <w:r w:rsidR="004E0BE0" w:rsidRPr="00E3365E">
        <w:rPr>
          <w:szCs w:val="22"/>
        </w:rPr>
        <w:t xml:space="preserve"> tunnistatakse kehtetuks</w:t>
      </w:r>
      <w:r w:rsidR="000379BD" w:rsidRPr="00E3365E">
        <w:rPr>
          <w:szCs w:val="22"/>
        </w:rPr>
        <w:t>;</w:t>
      </w:r>
    </w:p>
    <w:p w14:paraId="324FCC72" w14:textId="77777777" w:rsidR="0056171D" w:rsidRPr="00E3365E" w:rsidRDefault="0056171D" w:rsidP="0056171D">
      <w:pPr>
        <w:jc w:val="both"/>
        <w:rPr>
          <w:szCs w:val="22"/>
        </w:rPr>
      </w:pPr>
    </w:p>
    <w:p w14:paraId="196CD7D3" w14:textId="2145A8CC" w:rsidR="000379BD" w:rsidRPr="00E3365E" w:rsidRDefault="0056171D" w:rsidP="0056171D">
      <w:pPr>
        <w:jc w:val="both"/>
        <w:rPr>
          <w:szCs w:val="22"/>
        </w:rPr>
      </w:pPr>
      <w:r w:rsidRPr="00E3365E">
        <w:rPr>
          <w:b/>
          <w:szCs w:val="22"/>
        </w:rPr>
        <w:t>8)</w:t>
      </w:r>
      <w:r w:rsidRPr="00E3365E">
        <w:rPr>
          <w:szCs w:val="22"/>
        </w:rPr>
        <w:t xml:space="preserve"> </w:t>
      </w:r>
      <w:r w:rsidR="000379BD" w:rsidRPr="00E3365E">
        <w:rPr>
          <w:szCs w:val="22"/>
        </w:rPr>
        <w:t>paragrahvi</w:t>
      </w:r>
      <w:r w:rsidR="002C3331" w:rsidRPr="00E3365E">
        <w:rPr>
          <w:szCs w:val="22"/>
        </w:rPr>
        <w:t xml:space="preserve"> 2 lõike 1 punkt 4 sõnastatakse järg</w:t>
      </w:r>
      <w:r w:rsidR="000379BD" w:rsidRPr="00E3365E">
        <w:rPr>
          <w:szCs w:val="22"/>
        </w:rPr>
        <w:t>miselt</w:t>
      </w:r>
      <w:r w:rsidR="002C3331" w:rsidRPr="00E3365E">
        <w:rPr>
          <w:szCs w:val="22"/>
        </w:rPr>
        <w:t xml:space="preserve">: </w:t>
      </w:r>
    </w:p>
    <w:p w14:paraId="6582A7A1" w14:textId="77777777" w:rsidR="000379BD" w:rsidRPr="00E3365E" w:rsidRDefault="000379BD" w:rsidP="0056171D">
      <w:pPr>
        <w:jc w:val="both"/>
        <w:rPr>
          <w:szCs w:val="22"/>
        </w:rPr>
      </w:pPr>
    </w:p>
    <w:p w14:paraId="26830CDD" w14:textId="50E2733B" w:rsidR="004E0BE0" w:rsidRPr="00E3365E" w:rsidRDefault="002C3331" w:rsidP="0056171D">
      <w:pPr>
        <w:jc w:val="both"/>
        <w:rPr>
          <w:szCs w:val="22"/>
        </w:rPr>
      </w:pPr>
      <w:r w:rsidRPr="00E3365E">
        <w:rPr>
          <w:szCs w:val="22"/>
        </w:rPr>
        <w:t>„</w:t>
      </w:r>
      <w:r w:rsidR="000379BD" w:rsidRPr="00E3365E">
        <w:rPr>
          <w:szCs w:val="22"/>
        </w:rPr>
        <w:t xml:space="preserve">4) </w:t>
      </w:r>
      <w:r w:rsidR="00CA6F48" w:rsidRPr="00E3365E">
        <w:rPr>
          <w:szCs w:val="22"/>
        </w:rPr>
        <w:t xml:space="preserve">loob kriisiülesannete täitmiseks </w:t>
      </w:r>
      <w:r w:rsidR="00FC1C33" w:rsidRPr="00E3365E">
        <w:rPr>
          <w:szCs w:val="22"/>
        </w:rPr>
        <w:t>kriisiolukorra ja riigikaitse seaduse</w:t>
      </w:r>
      <w:r w:rsidR="00CA6F48" w:rsidRPr="00E3365E">
        <w:rPr>
          <w:szCs w:val="22"/>
        </w:rPr>
        <w:t xml:space="preserve"> § </w:t>
      </w:r>
      <w:r w:rsidR="00AB6459" w:rsidRPr="00E3365E">
        <w:rPr>
          <w:szCs w:val="22"/>
        </w:rPr>
        <w:t>12</w:t>
      </w:r>
      <w:r w:rsidR="00CA6F48" w:rsidRPr="00E3365E">
        <w:rPr>
          <w:szCs w:val="22"/>
        </w:rPr>
        <w:t xml:space="preserve"> lõike </w:t>
      </w:r>
      <w:r w:rsidR="00AB6459" w:rsidRPr="00E3365E">
        <w:rPr>
          <w:szCs w:val="22"/>
        </w:rPr>
        <w:t>9</w:t>
      </w:r>
      <w:r w:rsidR="00CA6F48" w:rsidRPr="00E3365E">
        <w:rPr>
          <w:szCs w:val="22"/>
        </w:rPr>
        <w:t xml:space="preserve"> alusel nõutud tegevusvaru või täiendab olemasolevat tervishoiuteenuste korraldamise seaduse alusel loodud tervishoiuteenuse osutajate tegevusvaru, arvestades </w:t>
      </w:r>
      <w:r w:rsidR="00AB6459" w:rsidRPr="00E3365E">
        <w:rPr>
          <w:szCs w:val="22"/>
        </w:rPr>
        <w:t>kriisi</w:t>
      </w:r>
      <w:r w:rsidR="00CA6F48" w:rsidRPr="00E3365E">
        <w:rPr>
          <w:szCs w:val="22"/>
        </w:rPr>
        <w:t xml:space="preserve"> erisusi.</w:t>
      </w:r>
      <w:r w:rsidRPr="00E3365E">
        <w:rPr>
          <w:szCs w:val="22"/>
        </w:rPr>
        <w:t>“</w:t>
      </w:r>
      <w:r w:rsidR="000379BD" w:rsidRPr="00E3365E">
        <w:rPr>
          <w:szCs w:val="22"/>
        </w:rPr>
        <w:t>;</w:t>
      </w:r>
    </w:p>
    <w:p w14:paraId="014F7558" w14:textId="77777777" w:rsidR="0056171D" w:rsidRPr="00E3365E" w:rsidRDefault="0056171D" w:rsidP="0056171D">
      <w:pPr>
        <w:jc w:val="both"/>
        <w:rPr>
          <w:szCs w:val="22"/>
        </w:rPr>
      </w:pPr>
    </w:p>
    <w:p w14:paraId="2D874263" w14:textId="28407C86" w:rsidR="0045406F" w:rsidRPr="00E3365E" w:rsidRDefault="0056171D" w:rsidP="0056171D">
      <w:pPr>
        <w:jc w:val="both"/>
        <w:rPr>
          <w:szCs w:val="22"/>
        </w:rPr>
      </w:pPr>
      <w:r w:rsidRPr="00E3365E">
        <w:rPr>
          <w:b/>
          <w:szCs w:val="22"/>
        </w:rPr>
        <w:t>9)</w:t>
      </w:r>
      <w:r w:rsidRPr="00E3365E">
        <w:rPr>
          <w:szCs w:val="22"/>
        </w:rPr>
        <w:t xml:space="preserve"> </w:t>
      </w:r>
      <w:r w:rsidR="000F1662" w:rsidRPr="00E3365E">
        <w:rPr>
          <w:szCs w:val="22"/>
        </w:rPr>
        <w:t>paragrahvi</w:t>
      </w:r>
      <w:r w:rsidR="001C1410" w:rsidRPr="00E3365E">
        <w:rPr>
          <w:szCs w:val="22"/>
        </w:rPr>
        <w:t xml:space="preserve"> 4 lõike </w:t>
      </w:r>
      <w:r w:rsidR="001520BE" w:rsidRPr="00E3365E">
        <w:rPr>
          <w:szCs w:val="22"/>
        </w:rPr>
        <w:t xml:space="preserve">1 punktis 5 ja </w:t>
      </w:r>
      <w:r w:rsidR="001C1410" w:rsidRPr="00E3365E">
        <w:rPr>
          <w:szCs w:val="22"/>
        </w:rPr>
        <w:t>lõike 2 punkti</w:t>
      </w:r>
      <w:r w:rsidR="00F70FEB" w:rsidRPr="00E3365E">
        <w:rPr>
          <w:szCs w:val="22"/>
        </w:rPr>
        <w:t>s 6 asendatakse sõna „tegevusplaan“ sõnaga „kriisiplaan“</w:t>
      </w:r>
      <w:r w:rsidR="004E2F80" w:rsidRPr="00E3365E">
        <w:rPr>
          <w:szCs w:val="22"/>
        </w:rPr>
        <w:t xml:space="preserve"> vastavas käändes</w:t>
      </w:r>
      <w:r w:rsidR="00F70FEB" w:rsidRPr="00E3365E">
        <w:rPr>
          <w:szCs w:val="22"/>
        </w:rPr>
        <w:t xml:space="preserve">. </w:t>
      </w:r>
    </w:p>
    <w:p w14:paraId="14AB4CE6" w14:textId="77777777" w:rsidR="001674D2" w:rsidRPr="00E3365E" w:rsidRDefault="001674D2" w:rsidP="00D51AE3">
      <w:pPr>
        <w:jc w:val="both"/>
        <w:rPr>
          <w:szCs w:val="22"/>
        </w:rPr>
      </w:pPr>
    </w:p>
    <w:p w14:paraId="0B588096" w14:textId="77777777" w:rsidR="008B6B23" w:rsidRDefault="008B6B23" w:rsidP="00D51AE3">
      <w:pPr>
        <w:jc w:val="both"/>
        <w:rPr>
          <w:b/>
          <w:bCs/>
          <w:szCs w:val="22"/>
        </w:rPr>
      </w:pPr>
    </w:p>
    <w:p w14:paraId="6D39A50F" w14:textId="77777777" w:rsidR="008B6B23" w:rsidRDefault="008B6B23" w:rsidP="00D51AE3">
      <w:pPr>
        <w:jc w:val="both"/>
        <w:rPr>
          <w:b/>
          <w:bCs/>
          <w:szCs w:val="22"/>
        </w:rPr>
      </w:pPr>
    </w:p>
    <w:p w14:paraId="1C5FE7F9" w14:textId="77777777" w:rsidR="008B6B23" w:rsidRDefault="008B6B23" w:rsidP="00D51AE3">
      <w:pPr>
        <w:jc w:val="both"/>
        <w:rPr>
          <w:b/>
          <w:bCs/>
          <w:szCs w:val="22"/>
        </w:rPr>
      </w:pPr>
    </w:p>
    <w:p w14:paraId="58D59F47" w14:textId="77777777" w:rsidR="008B6B23" w:rsidRDefault="008B6B23" w:rsidP="00D51AE3">
      <w:pPr>
        <w:jc w:val="both"/>
        <w:rPr>
          <w:b/>
          <w:bCs/>
          <w:szCs w:val="22"/>
        </w:rPr>
      </w:pPr>
    </w:p>
    <w:p w14:paraId="61DCA7B0" w14:textId="2652FD8C" w:rsidR="001674D2" w:rsidRPr="00E3365E" w:rsidRDefault="001674D2" w:rsidP="00D51AE3">
      <w:pPr>
        <w:jc w:val="both"/>
        <w:rPr>
          <w:b/>
          <w:bCs/>
          <w:szCs w:val="22"/>
        </w:rPr>
      </w:pPr>
      <w:r w:rsidRPr="00E3365E">
        <w:rPr>
          <w:b/>
          <w:bCs/>
          <w:szCs w:val="22"/>
        </w:rPr>
        <w:lastRenderedPageBreak/>
        <w:t>§ 3. Määruse jõustumine</w:t>
      </w:r>
    </w:p>
    <w:p w14:paraId="2CA0F481" w14:textId="77777777" w:rsidR="001674D2" w:rsidRPr="00E3365E" w:rsidRDefault="001674D2" w:rsidP="00D51AE3">
      <w:pPr>
        <w:jc w:val="both"/>
        <w:rPr>
          <w:szCs w:val="22"/>
        </w:rPr>
      </w:pPr>
    </w:p>
    <w:p w14:paraId="27B44F1E" w14:textId="5B3C2594" w:rsidR="001674D2" w:rsidRPr="00E3365E" w:rsidRDefault="00010EC8" w:rsidP="00D51AE3">
      <w:pPr>
        <w:jc w:val="both"/>
        <w:rPr>
          <w:szCs w:val="22"/>
        </w:rPr>
      </w:pPr>
      <w:r w:rsidRPr="00E3365E">
        <w:rPr>
          <w:szCs w:val="22"/>
        </w:rPr>
        <w:t>Määrus jõustub 1. oktoobril 2026. a.</w:t>
      </w:r>
    </w:p>
    <w:p w14:paraId="5840A58A" w14:textId="77777777" w:rsidR="00CE7433" w:rsidRPr="00E3365E" w:rsidRDefault="00CE7433" w:rsidP="00B84C71">
      <w:pPr>
        <w:rPr>
          <w:szCs w:val="22"/>
        </w:rPr>
      </w:pPr>
    </w:p>
    <w:p w14:paraId="0E900009" w14:textId="77777777" w:rsidR="009030D9" w:rsidRDefault="009030D9" w:rsidP="00B84C71">
      <w:pPr>
        <w:rPr>
          <w:szCs w:val="22"/>
        </w:rPr>
      </w:pPr>
    </w:p>
    <w:p w14:paraId="12A131A9" w14:textId="77777777" w:rsidR="009030D9" w:rsidRDefault="009030D9" w:rsidP="00B84C71">
      <w:pPr>
        <w:rPr>
          <w:szCs w:val="22"/>
        </w:rPr>
      </w:pPr>
    </w:p>
    <w:p w14:paraId="52FF77CD" w14:textId="77777777" w:rsidR="009030D9" w:rsidRPr="00E3365E" w:rsidRDefault="009030D9" w:rsidP="00B84C71">
      <w:pPr>
        <w:rPr>
          <w:szCs w:val="22"/>
        </w:rPr>
      </w:pPr>
    </w:p>
    <w:p w14:paraId="49739EA3" w14:textId="54B6C9FD" w:rsidR="0056171D" w:rsidRPr="00E3365E" w:rsidRDefault="00432F7C" w:rsidP="00B84C71">
      <w:pPr>
        <w:rPr>
          <w:szCs w:val="22"/>
        </w:rPr>
      </w:pPr>
      <w:r w:rsidRPr="00E3365E">
        <w:rPr>
          <w:szCs w:val="22"/>
        </w:rPr>
        <w:t>(allkirjastatud digitaalselt)</w:t>
      </w:r>
    </w:p>
    <w:p w14:paraId="431B7BF8" w14:textId="77777777" w:rsidR="00961194" w:rsidRPr="00E3365E" w:rsidRDefault="00643BE1" w:rsidP="00B84C71">
      <w:pPr>
        <w:rPr>
          <w:szCs w:val="22"/>
        </w:rPr>
      </w:pPr>
      <w:r w:rsidRPr="00E3365E">
        <w:t>Karmen Joller</w:t>
      </w:r>
    </w:p>
    <w:p w14:paraId="106FB4F6" w14:textId="77777777" w:rsidR="00225F45" w:rsidRPr="00E3365E" w:rsidRDefault="00643BE1" w:rsidP="00B84C71">
      <w:pPr>
        <w:rPr>
          <w:szCs w:val="22"/>
        </w:rPr>
      </w:pPr>
      <w:r w:rsidRPr="00E3365E">
        <w:rPr>
          <w:szCs w:val="22"/>
        </w:rPr>
        <w:t>sotsiaalminister</w:t>
      </w:r>
    </w:p>
    <w:p w14:paraId="287DE902" w14:textId="77777777" w:rsidR="00225F45" w:rsidRPr="00E3365E" w:rsidRDefault="00225F45" w:rsidP="00B84C71">
      <w:pPr>
        <w:rPr>
          <w:szCs w:val="22"/>
        </w:rPr>
      </w:pPr>
    </w:p>
    <w:p w14:paraId="59BCBBB2" w14:textId="663AE88B" w:rsidR="00432F7C" w:rsidRPr="00E3365E" w:rsidRDefault="00432F7C" w:rsidP="00B84C71">
      <w:pPr>
        <w:rPr>
          <w:szCs w:val="22"/>
        </w:rPr>
      </w:pPr>
      <w:r w:rsidRPr="00E3365E">
        <w:rPr>
          <w:szCs w:val="22"/>
        </w:rPr>
        <w:t>(allkirjastatud digitaalselt)</w:t>
      </w:r>
    </w:p>
    <w:p w14:paraId="0160A894" w14:textId="74A26D27" w:rsidR="00565A3E" w:rsidRPr="00E3365E" w:rsidRDefault="00646411" w:rsidP="00B84C71">
      <w:pPr>
        <w:rPr>
          <w:szCs w:val="22"/>
        </w:rPr>
      </w:pPr>
      <w:r w:rsidRPr="00E3365E">
        <w:t>Maarjo Mändmaa</w:t>
      </w:r>
    </w:p>
    <w:p w14:paraId="0C673A48" w14:textId="6380826B" w:rsidR="004D5880" w:rsidRDefault="00646411" w:rsidP="00B84C71">
      <w:pPr>
        <w:rPr>
          <w:szCs w:val="22"/>
        </w:rPr>
      </w:pPr>
      <w:r w:rsidRPr="00E3365E">
        <w:t>kantsler</w:t>
      </w:r>
    </w:p>
    <w:sectPr w:rsidR="004D5880" w:rsidSect="00074DA8">
      <w:type w:val="continuous"/>
      <w:pgSz w:w="11906" w:h="16838"/>
      <w:pgMar w:top="1417" w:right="1417" w:bottom="1417" w:left="156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C304" w14:textId="77777777" w:rsidR="00683E51" w:rsidRDefault="00683E51" w:rsidP="00786B8E">
      <w:r>
        <w:separator/>
      </w:r>
    </w:p>
  </w:endnote>
  <w:endnote w:type="continuationSeparator" w:id="0">
    <w:p w14:paraId="7833566B" w14:textId="77777777" w:rsidR="00683E51" w:rsidRDefault="00683E51" w:rsidP="0078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152D3" w14:textId="77777777" w:rsidR="00683E51" w:rsidRDefault="00683E51" w:rsidP="00786B8E">
      <w:r>
        <w:separator/>
      </w:r>
    </w:p>
  </w:footnote>
  <w:footnote w:type="continuationSeparator" w:id="0">
    <w:p w14:paraId="07EBA035" w14:textId="77777777" w:rsidR="00683E51" w:rsidRDefault="00683E51" w:rsidP="00786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425FC"/>
    <w:multiLevelType w:val="hybridMultilevel"/>
    <w:tmpl w:val="AE34A9CC"/>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546C7C62"/>
    <w:multiLevelType w:val="hybridMultilevel"/>
    <w:tmpl w:val="853A977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C4B6289"/>
    <w:multiLevelType w:val="hybridMultilevel"/>
    <w:tmpl w:val="8214D3B8"/>
    <w:lvl w:ilvl="0" w:tplc="FFFFFFFF">
      <w:start w:val="1"/>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F6012B5"/>
    <w:multiLevelType w:val="hybridMultilevel"/>
    <w:tmpl w:val="8214D3B8"/>
    <w:lvl w:ilvl="0" w:tplc="7B865168">
      <w:start w:val="1"/>
      <w:numFmt w:val="decimal"/>
      <w:lvlText w:val="%1)"/>
      <w:lvlJc w:val="left"/>
      <w:pPr>
        <w:ind w:left="360" w:hanging="360"/>
      </w:pPr>
      <w:rPr>
        <w:rFonts w:hint="default"/>
        <w:b/>
        <w:i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7C2F7D8D"/>
    <w:multiLevelType w:val="hybridMultilevel"/>
    <w:tmpl w:val="B77C89C8"/>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634486065">
    <w:abstractNumId w:val="3"/>
  </w:num>
  <w:num w:numId="2" w16cid:durableId="1028601493">
    <w:abstractNumId w:val="1"/>
  </w:num>
  <w:num w:numId="3" w16cid:durableId="1846823061">
    <w:abstractNumId w:val="2"/>
  </w:num>
  <w:num w:numId="4" w16cid:durableId="1045981666">
    <w:abstractNumId w:val="4"/>
  </w:num>
  <w:num w:numId="5" w16cid:durableId="1307004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22"/>
    <w:rsid w:val="00000160"/>
    <w:rsid w:val="00004D1B"/>
    <w:rsid w:val="00010EC8"/>
    <w:rsid w:val="00012E34"/>
    <w:rsid w:val="00013565"/>
    <w:rsid w:val="0003159A"/>
    <w:rsid w:val="000379BD"/>
    <w:rsid w:val="00040460"/>
    <w:rsid w:val="0004289E"/>
    <w:rsid w:val="000645EC"/>
    <w:rsid w:val="00065814"/>
    <w:rsid w:val="000667CD"/>
    <w:rsid w:val="0006B4F7"/>
    <w:rsid w:val="00072011"/>
    <w:rsid w:val="00073D22"/>
    <w:rsid w:val="00074DA8"/>
    <w:rsid w:val="000757F4"/>
    <w:rsid w:val="000836E2"/>
    <w:rsid w:val="00085DD6"/>
    <w:rsid w:val="00085E2E"/>
    <w:rsid w:val="0008628F"/>
    <w:rsid w:val="00091411"/>
    <w:rsid w:val="00097EE4"/>
    <w:rsid w:val="000A0EB3"/>
    <w:rsid w:val="000A47CD"/>
    <w:rsid w:val="000C11A7"/>
    <w:rsid w:val="000D23C3"/>
    <w:rsid w:val="000D29DA"/>
    <w:rsid w:val="000E0F21"/>
    <w:rsid w:val="000F11FB"/>
    <w:rsid w:val="000F1662"/>
    <w:rsid w:val="001025A8"/>
    <w:rsid w:val="001050AD"/>
    <w:rsid w:val="0011740D"/>
    <w:rsid w:val="00122C8A"/>
    <w:rsid w:val="001334E0"/>
    <w:rsid w:val="00135E48"/>
    <w:rsid w:val="001520BE"/>
    <w:rsid w:val="00165057"/>
    <w:rsid w:val="001674D2"/>
    <w:rsid w:val="001676D1"/>
    <w:rsid w:val="00170305"/>
    <w:rsid w:val="00172947"/>
    <w:rsid w:val="00180C39"/>
    <w:rsid w:val="00194259"/>
    <w:rsid w:val="001969DE"/>
    <w:rsid w:val="001B143A"/>
    <w:rsid w:val="001B163A"/>
    <w:rsid w:val="001B243E"/>
    <w:rsid w:val="001B5A46"/>
    <w:rsid w:val="001C1410"/>
    <w:rsid w:val="001D0B06"/>
    <w:rsid w:val="001D1D37"/>
    <w:rsid w:val="001E2228"/>
    <w:rsid w:val="001F0EED"/>
    <w:rsid w:val="001F3F2B"/>
    <w:rsid w:val="001F44A2"/>
    <w:rsid w:val="001F7A5D"/>
    <w:rsid w:val="0020505D"/>
    <w:rsid w:val="00206D76"/>
    <w:rsid w:val="00214031"/>
    <w:rsid w:val="00222191"/>
    <w:rsid w:val="00225F45"/>
    <w:rsid w:val="00226D56"/>
    <w:rsid w:val="00241213"/>
    <w:rsid w:val="00253898"/>
    <w:rsid w:val="00262E37"/>
    <w:rsid w:val="00264299"/>
    <w:rsid w:val="002A4209"/>
    <w:rsid w:val="002A7212"/>
    <w:rsid w:val="002B17D9"/>
    <w:rsid w:val="002C3331"/>
    <w:rsid w:val="002C3773"/>
    <w:rsid w:val="002D1628"/>
    <w:rsid w:val="002D1822"/>
    <w:rsid w:val="002D3F83"/>
    <w:rsid w:val="002E0C9F"/>
    <w:rsid w:val="002E4E6F"/>
    <w:rsid w:val="002E53E0"/>
    <w:rsid w:val="002F476D"/>
    <w:rsid w:val="002F49B2"/>
    <w:rsid w:val="002F5AA6"/>
    <w:rsid w:val="00310BEE"/>
    <w:rsid w:val="00312241"/>
    <w:rsid w:val="00317F25"/>
    <w:rsid w:val="00320B64"/>
    <w:rsid w:val="00320DE0"/>
    <w:rsid w:val="003350C2"/>
    <w:rsid w:val="0034392B"/>
    <w:rsid w:val="00343F2D"/>
    <w:rsid w:val="00346B84"/>
    <w:rsid w:val="00346D66"/>
    <w:rsid w:val="00351DAE"/>
    <w:rsid w:val="00355838"/>
    <w:rsid w:val="00361A39"/>
    <w:rsid w:val="00367771"/>
    <w:rsid w:val="003A3ACE"/>
    <w:rsid w:val="003A5D95"/>
    <w:rsid w:val="003B67CD"/>
    <w:rsid w:val="003B6E3E"/>
    <w:rsid w:val="003C07B6"/>
    <w:rsid w:val="003C0ADF"/>
    <w:rsid w:val="003C401E"/>
    <w:rsid w:val="003C5A60"/>
    <w:rsid w:val="003C68A4"/>
    <w:rsid w:val="003C74DB"/>
    <w:rsid w:val="003D4481"/>
    <w:rsid w:val="003E3226"/>
    <w:rsid w:val="003F0EDE"/>
    <w:rsid w:val="003F1C9A"/>
    <w:rsid w:val="003F79FE"/>
    <w:rsid w:val="0040241C"/>
    <w:rsid w:val="004037AC"/>
    <w:rsid w:val="0040596D"/>
    <w:rsid w:val="004068B7"/>
    <w:rsid w:val="004156B6"/>
    <w:rsid w:val="00426326"/>
    <w:rsid w:val="00432F7C"/>
    <w:rsid w:val="00437A6E"/>
    <w:rsid w:val="00443413"/>
    <w:rsid w:val="00444852"/>
    <w:rsid w:val="0045130C"/>
    <w:rsid w:val="0045406F"/>
    <w:rsid w:val="00457C5E"/>
    <w:rsid w:val="004601C9"/>
    <w:rsid w:val="0046120E"/>
    <w:rsid w:val="0046180C"/>
    <w:rsid w:val="004630C4"/>
    <w:rsid w:val="00466A4B"/>
    <w:rsid w:val="00476E0F"/>
    <w:rsid w:val="004770B3"/>
    <w:rsid w:val="004808C8"/>
    <w:rsid w:val="00483616"/>
    <w:rsid w:val="00484C7B"/>
    <w:rsid w:val="00490D91"/>
    <w:rsid w:val="004A39B9"/>
    <w:rsid w:val="004A77D0"/>
    <w:rsid w:val="004B00B0"/>
    <w:rsid w:val="004B3D28"/>
    <w:rsid w:val="004B40B6"/>
    <w:rsid w:val="004C7777"/>
    <w:rsid w:val="004C7F16"/>
    <w:rsid w:val="004D3447"/>
    <w:rsid w:val="004D4D5F"/>
    <w:rsid w:val="004D5880"/>
    <w:rsid w:val="004D620B"/>
    <w:rsid w:val="004E0BE0"/>
    <w:rsid w:val="004E2F80"/>
    <w:rsid w:val="004F567B"/>
    <w:rsid w:val="004F79A1"/>
    <w:rsid w:val="0050081E"/>
    <w:rsid w:val="005246C1"/>
    <w:rsid w:val="0053056E"/>
    <w:rsid w:val="00530854"/>
    <w:rsid w:val="00531CE0"/>
    <w:rsid w:val="0053211D"/>
    <w:rsid w:val="00534C28"/>
    <w:rsid w:val="00542D60"/>
    <w:rsid w:val="00550DF0"/>
    <w:rsid w:val="00561193"/>
    <w:rsid w:val="0056171D"/>
    <w:rsid w:val="005624EF"/>
    <w:rsid w:val="00564CEE"/>
    <w:rsid w:val="00565A3E"/>
    <w:rsid w:val="00573D11"/>
    <w:rsid w:val="00574D8E"/>
    <w:rsid w:val="00574D94"/>
    <w:rsid w:val="00581919"/>
    <w:rsid w:val="00582E9E"/>
    <w:rsid w:val="0058691A"/>
    <w:rsid w:val="005A0C7B"/>
    <w:rsid w:val="005A5815"/>
    <w:rsid w:val="005B54F0"/>
    <w:rsid w:val="005C2C96"/>
    <w:rsid w:val="005C34A2"/>
    <w:rsid w:val="005C3A70"/>
    <w:rsid w:val="005C62A9"/>
    <w:rsid w:val="005D4542"/>
    <w:rsid w:val="005D5266"/>
    <w:rsid w:val="005E0879"/>
    <w:rsid w:val="00610575"/>
    <w:rsid w:val="00610819"/>
    <w:rsid w:val="0061413B"/>
    <w:rsid w:val="00621DBE"/>
    <w:rsid w:val="006232E2"/>
    <w:rsid w:val="00623737"/>
    <w:rsid w:val="00630074"/>
    <w:rsid w:val="00642C07"/>
    <w:rsid w:val="00643BE1"/>
    <w:rsid w:val="00646411"/>
    <w:rsid w:val="00646FC7"/>
    <w:rsid w:val="0064739C"/>
    <w:rsid w:val="00647BFE"/>
    <w:rsid w:val="00647CDA"/>
    <w:rsid w:val="00653069"/>
    <w:rsid w:val="006563E7"/>
    <w:rsid w:val="00657C8E"/>
    <w:rsid w:val="006634A1"/>
    <w:rsid w:val="006641C8"/>
    <w:rsid w:val="006753C1"/>
    <w:rsid w:val="006769F8"/>
    <w:rsid w:val="006813EE"/>
    <w:rsid w:val="0068230F"/>
    <w:rsid w:val="00683E51"/>
    <w:rsid w:val="00684AE2"/>
    <w:rsid w:val="00687BD1"/>
    <w:rsid w:val="00692B42"/>
    <w:rsid w:val="00697320"/>
    <w:rsid w:val="006B0347"/>
    <w:rsid w:val="006B3B65"/>
    <w:rsid w:val="006F7CBA"/>
    <w:rsid w:val="00701945"/>
    <w:rsid w:val="00704933"/>
    <w:rsid w:val="007331C3"/>
    <w:rsid w:val="0073598E"/>
    <w:rsid w:val="007433E7"/>
    <w:rsid w:val="007504D3"/>
    <w:rsid w:val="007532DA"/>
    <w:rsid w:val="00761745"/>
    <w:rsid w:val="00763C9B"/>
    <w:rsid w:val="00765D95"/>
    <w:rsid w:val="00770C35"/>
    <w:rsid w:val="0077215A"/>
    <w:rsid w:val="007721FF"/>
    <w:rsid w:val="00777548"/>
    <w:rsid w:val="00786AFA"/>
    <w:rsid w:val="00786B49"/>
    <w:rsid w:val="00786B8E"/>
    <w:rsid w:val="007A020E"/>
    <w:rsid w:val="007B45C4"/>
    <w:rsid w:val="007D0088"/>
    <w:rsid w:val="007D55C6"/>
    <w:rsid w:val="007E6706"/>
    <w:rsid w:val="007F6397"/>
    <w:rsid w:val="007F6CD8"/>
    <w:rsid w:val="007F7D37"/>
    <w:rsid w:val="00805D59"/>
    <w:rsid w:val="00815E48"/>
    <w:rsid w:val="00820C1D"/>
    <w:rsid w:val="0082308D"/>
    <w:rsid w:val="00832242"/>
    <w:rsid w:val="00832CB5"/>
    <w:rsid w:val="008330FE"/>
    <w:rsid w:val="00837D76"/>
    <w:rsid w:val="0084293F"/>
    <w:rsid w:val="0084310B"/>
    <w:rsid w:val="00845BA8"/>
    <w:rsid w:val="00864348"/>
    <w:rsid w:val="00864E12"/>
    <w:rsid w:val="00873A49"/>
    <w:rsid w:val="00874842"/>
    <w:rsid w:val="00894800"/>
    <w:rsid w:val="00894CE0"/>
    <w:rsid w:val="00897D75"/>
    <w:rsid w:val="008A3C1D"/>
    <w:rsid w:val="008A75AD"/>
    <w:rsid w:val="008B6B23"/>
    <w:rsid w:val="008C647C"/>
    <w:rsid w:val="008D79AB"/>
    <w:rsid w:val="008E6824"/>
    <w:rsid w:val="008E7B4E"/>
    <w:rsid w:val="008E7EAD"/>
    <w:rsid w:val="008F088B"/>
    <w:rsid w:val="008F7400"/>
    <w:rsid w:val="009030D9"/>
    <w:rsid w:val="0091415B"/>
    <w:rsid w:val="0091480D"/>
    <w:rsid w:val="009308A6"/>
    <w:rsid w:val="00932710"/>
    <w:rsid w:val="009424CB"/>
    <w:rsid w:val="00950C26"/>
    <w:rsid w:val="00960181"/>
    <w:rsid w:val="00961194"/>
    <w:rsid w:val="009645EB"/>
    <w:rsid w:val="00975795"/>
    <w:rsid w:val="0099434E"/>
    <w:rsid w:val="00995FD4"/>
    <w:rsid w:val="00997DE1"/>
    <w:rsid w:val="009B0089"/>
    <w:rsid w:val="009B5ADF"/>
    <w:rsid w:val="009C7362"/>
    <w:rsid w:val="009D7800"/>
    <w:rsid w:val="009E66FC"/>
    <w:rsid w:val="009F18F7"/>
    <w:rsid w:val="00A02B13"/>
    <w:rsid w:val="00A03636"/>
    <w:rsid w:val="00A05E6D"/>
    <w:rsid w:val="00A1172F"/>
    <w:rsid w:val="00A5720C"/>
    <w:rsid w:val="00A67AAB"/>
    <w:rsid w:val="00A769AB"/>
    <w:rsid w:val="00A848E0"/>
    <w:rsid w:val="00A9738B"/>
    <w:rsid w:val="00AA0051"/>
    <w:rsid w:val="00AA1558"/>
    <w:rsid w:val="00AA4B21"/>
    <w:rsid w:val="00AB1310"/>
    <w:rsid w:val="00AB2F2F"/>
    <w:rsid w:val="00AB3B03"/>
    <w:rsid w:val="00AB6459"/>
    <w:rsid w:val="00AC1B49"/>
    <w:rsid w:val="00AC4D9C"/>
    <w:rsid w:val="00AC51EC"/>
    <w:rsid w:val="00AC553E"/>
    <w:rsid w:val="00AD2EC3"/>
    <w:rsid w:val="00AD3E47"/>
    <w:rsid w:val="00AF29D4"/>
    <w:rsid w:val="00AF3400"/>
    <w:rsid w:val="00AF7BCA"/>
    <w:rsid w:val="00AF7CA7"/>
    <w:rsid w:val="00B0057B"/>
    <w:rsid w:val="00B04DBB"/>
    <w:rsid w:val="00B063C8"/>
    <w:rsid w:val="00B120B3"/>
    <w:rsid w:val="00B15B68"/>
    <w:rsid w:val="00B15E71"/>
    <w:rsid w:val="00B234D3"/>
    <w:rsid w:val="00B24687"/>
    <w:rsid w:val="00B34472"/>
    <w:rsid w:val="00B50A8D"/>
    <w:rsid w:val="00B57AE6"/>
    <w:rsid w:val="00B622BC"/>
    <w:rsid w:val="00B640CD"/>
    <w:rsid w:val="00B64548"/>
    <w:rsid w:val="00B704A2"/>
    <w:rsid w:val="00B71FED"/>
    <w:rsid w:val="00B77CA1"/>
    <w:rsid w:val="00B84C71"/>
    <w:rsid w:val="00BA1B12"/>
    <w:rsid w:val="00BA30B7"/>
    <w:rsid w:val="00BA415F"/>
    <w:rsid w:val="00BA7721"/>
    <w:rsid w:val="00BC4AEF"/>
    <w:rsid w:val="00BC56E1"/>
    <w:rsid w:val="00BE0BB4"/>
    <w:rsid w:val="00BE3841"/>
    <w:rsid w:val="00BE3F54"/>
    <w:rsid w:val="00BE64BA"/>
    <w:rsid w:val="00BF402D"/>
    <w:rsid w:val="00BF654C"/>
    <w:rsid w:val="00C00CC3"/>
    <w:rsid w:val="00C0109A"/>
    <w:rsid w:val="00C10372"/>
    <w:rsid w:val="00C23D47"/>
    <w:rsid w:val="00C246C8"/>
    <w:rsid w:val="00C25B45"/>
    <w:rsid w:val="00C26EB8"/>
    <w:rsid w:val="00C310FD"/>
    <w:rsid w:val="00C326DC"/>
    <w:rsid w:val="00C5692A"/>
    <w:rsid w:val="00C57416"/>
    <w:rsid w:val="00C6609F"/>
    <w:rsid w:val="00C6784F"/>
    <w:rsid w:val="00C715D8"/>
    <w:rsid w:val="00C72261"/>
    <w:rsid w:val="00C753E9"/>
    <w:rsid w:val="00C83AD1"/>
    <w:rsid w:val="00C8729E"/>
    <w:rsid w:val="00C91E98"/>
    <w:rsid w:val="00CA135A"/>
    <w:rsid w:val="00CA6F48"/>
    <w:rsid w:val="00CB5048"/>
    <w:rsid w:val="00CB7FB3"/>
    <w:rsid w:val="00CC52F8"/>
    <w:rsid w:val="00CD2957"/>
    <w:rsid w:val="00CE7433"/>
    <w:rsid w:val="00CF7D4E"/>
    <w:rsid w:val="00D01AE8"/>
    <w:rsid w:val="00D12233"/>
    <w:rsid w:val="00D2266F"/>
    <w:rsid w:val="00D23CD3"/>
    <w:rsid w:val="00D34004"/>
    <w:rsid w:val="00D401D0"/>
    <w:rsid w:val="00D51AE3"/>
    <w:rsid w:val="00D60FE9"/>
    <w:rsid w:val="00D61B96"/>
    <w:rsid w:val="00D66CC1"/>
    <w:rsid w:val="00D67045"/>
    <w:rsid w:val="00D72811"/>
    <w:rsid w:val="00D77075"/>
    <w:rsid w:val="00DC0012"/>
    <w:rsid w:val="00DD34C3"/>
    <w:rsid w:val="00DD4D84"/>
    <w:rsid w:val="00DD5E37"/>
    <w:rsid w:val="00DE3CB0"/>
    <w:rsid w:val="00DE6440"/>
    <w:rsid w:val="00DE69F1"/>
    <w:rsid w:val="00DF1AAC"/>
    <w:rsid w:val="00E017F2"/>
    <w:rsid w:val="00E03D64"/>
    <w:rsid w:val="00E17537"/>
    <w:rsid w:val="00E242B6"/>
    <w:rsid w:val="00E3365E"/>
    <w:rsid w:val="00E40D65"/>
    <w:rsid w:val="00E45762"/>
    <w:rsid w:val="00E4689A"/>
    <w:rsid w:val="00E633A5"/>
    <w:rsid w:val="00E701FC"/>
    <w:rsid w:val="00E95054"/>
    <w:rsid w:val="00E95C02"/>
    <w:rsid w:val="00E963E5"/>
    <w:rsid w:val="00EB1F28"/>
    <w:rsid w:val="00EB5F3D"/>
    <w:rsid w:val="00EC5A07"/>
    <w:rsid w:val="00ED79E0"/>
    <w:rsid w:val="00EF55A0"/>
    <w:rsid w:val="00EF568A"/>
    <w:rsid w:val="00EF5D3A"/>
    <w:rsid w:val="00F04492"/>
    <w:rsid w:val="00F07CE0"/>
    <w:rsid w:val="00F1329D"/>
    <w:rsid w:val="00F276BF"/>
    <w:rsid w:val="00F3208B"/>
    <w:rsid w:val="00F344CE"/>
    <w:rsid w:val="00F3617C"/>
    <w:rsid w:val="00F36E45"/>
    <w:rsid w:val="00F5004B"/>
    <w:rsid w:val="00F520D0"/>
    <w:rsid w:val="00F70FEB"/>
    <w:rsid w:val="00F77041"/>
    <w:rsid w:val="00F81460"/>
    <w:rsid w:val="00F82E02"/>
    <w:rsid w:val="00F940D7"/>
    <w:rsid w:val="00F97442"/>
    <w:rsid w:val="00FA113F"/>
    <w:rsid w:val="00FB0C89"/>
    <w:rsid w:val="00FC1C33"/>
    <w:rsid w:val="00FC4A90"/>
    <w:rsid w:val="00FD3C90"/>
    <w:rsid w:val="00FD401D"/>
    <w:rsid w:val="00FE3164"/>
    <w:rsid w:val="00FE42C5"/>
    <w:rsid w:val="00FE6821"/>
    <w:rsid w:val="00FF2683"/>
    <w:rsid w:val="00FF7EAB"/>
    <w:rsid w:val="300E7EBD"/>
    <w:rsid w:val="47E6A047"/>
    <w:rsid w:val="5A7D5805"/>
    <w:rsid w:val="6BA9C21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52B22"/>
  <w15:docId w15:val="{8B3AF29E-8A17-4AE0-8836-CD89F178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4"/>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57AE6"/>
  </w:style>
  <w:style w:type="paragraph" w:styleId="Pealkiri1">
    <w:name w:val="heading 1"/>
    <w:basedOn w:val="Normaallaad"/>
    <w:next w:val="Normaallaad"/>
    <w:link w:val="Pealkiri1Mrk"/>
    <w:uiPriority w:val="9"/>
    <w:qFormat/>
    <w:rsid w:val="00F500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utumullitekst">
    <w:name w:val="Balloon Text"/>
    <w:basedOn w:val="Normaallaad"/>
    <w:semiHidden/>
    <w:rsid w:val="00074DA8"/>
    <w:rPr>
      <w:rFonts w:ascii="Tahoma" w:hAnsi="Tahoma" w:cs="Tahoma"/>
      <w:sz w:val="16"/>
      <w:szCs w:val="16"/>
    </w:rPr>
  </w:style>
  <w:style w:type="character" w:styleId="Kohatitetekst">
    <w:name w:val="Placeholder Text"/>
    <w:basedOn w:val="Liguvaikefont"/>
    <w:uiPriority w:val="99"/>
    <w:semiHidden/>
    <w:rsid w:val="009F18F7"/>
    <w:rPr>
      <w:color w:val="808080"/>
    </w:rPr>
  </w:style>
  <w:style w:type="character" w:customStyle="1" w:styleId="Laad1">
    <w:name w:val="Laad1"/>
    <w:basedOn w:val="Liguvaikefont"/>
    <w:uiPriority w:val="1"/>
    <w:rsid w:val="00D12233"/>
    <w:rPr>
      <w:rFonts w:ascii="Arial" w:hAnsi="Arial"/>
      <w:sz w:val="20"/>
    </w:rPr>
  </w:style>
  <w:style w:type="character" w:customStyle="1" w:styleId="Laad2">
    <w:name w:val="Laad2"/>
    <w:basedOn w:val="Liguvaikefont"/>
    <w:uiPriority w:val="1"/>
    <w:rsid w:val="00D12233"/>
    <w:rPr>
      <w:rFonts w:ascii="Arial" w:hAnsi="Arial"/>
      <w:sz w:val="20"/>
    </w:rPr>
  </w:style>
  <w:style w:type="character" w:customStyle="1" w:styleId="Laad3">
    <w:name w:val="Laad3"/>
    <w:basedOn w:val="Liguvaikefont"/>
    <w:uiPriority w:val="1"/>
    <w:rsid w:val="004068B7"/>
    <w:rPr>
      <w:rFonts w:ascii="Arial" w:hAnsi="Arial"/>
      <w:color w:val="auto"/>
      <w:sz w:val="20"/>
    </w:rPr>
  </w:style>
  <w:style w:type="character" w:customStyle="1" w:styleId="Laad4">
    <w:name w:val="Laad4"/>
    <w:basedOn w:val="Liguvaikefont"/>
    <w:uiPriority w:val="1"/>
    <w:rsid w:val="00701945"/>
    <w:rPr>
      <w:b/>
    </w:rPr>
  </w:style>
  <w:style w:type="character" w:customStyle="1" w:styleId="Laad5">
    <w:name w:val="Laad5"/>
    <w:basedOn w:val="Liguvaikefont"/>
    <w:uiPriority w:val="1"/>
    <w:rsid w:val="008E7B4E"/>
    <w:rPr>
      <w:rFonts w:ascii="Arial" w:hAnsi="Arial"/>
      <w:sz w:val="20"/>
    </w:rPr>
  </w:style>
  <w:style w:type="character" w:customStyle="1" w:styleId="Laad6">
    <w:name w:val="Laad6"/>
    <w:basedOn w:val="Liguvaikefont"/>
    <w:uiPriority w:val="1"/>
    <w:rsid w:val="004037AC"/>
    <w:rPr>
      <w:rFonts w:ascii="Arial" w:hAnsi="Arial"/>
      <w:b/>
      <w:sz w:val="20"/>
    </w:rPr>
  </w:style>
  <w:style w:type="character" w:customStyle="1" w:styleId="Laad7">
    <w:name w:val="Laad7"/>
    <w:basedOn w:val="Liguvaikefont"/>
    <w:uiPriority w:val="1"/>
    <w:rsid w:val="000F11FB"/>
    <w:rPr>
      <w:rFonts w:ascii="Arial" w:hAnsi="Arial"/>
      <w:sz w:val="20"/>
    </w:rPr>
  </w:style>
  <w:style w:type="paragraph" w:styleId="Jalus">
    <w:name w:val="footer"/>
    <w:basedOn w:val="Normaallaad"/>
    <w:link w:val="JalusMrk"/>
    <w:uiPriority w:val="99"/>
    <w:unhideWhenUsed/>
    <w:rsid w:val="00786B8E"/>
    <w:pPr>
      <w:tabs>
        <w:tab w:val="center" w:pos="4536"/>
        <w:tab w:val="right" w:pos="9072"/>
      </w:tabs>
    </w:pPr>
  </w:style>
  <w:style w:type="character" w:customStyle="1" w:styleId="JalusMrk">
    <w:name w:val="Jalus Märk"/>
    <w:basedOn w:val="Liguvaikefont"/>
    <w:link w:val="Jalus"/>
    <w:uiPriority w:val="99"/>
    <w:rsid w:val="00786B8E"/>
    <w:rPr>
      <w:sz w:val="24"/>
      <w:szCs w:val="24"/>
    </w:rPr>
  </w:style>
  <w:style w:type="character" w:styleId="Kommentaariviide">
    <w:name w:val="annotation reference"/>
    <w:basedOn w:val="Liguvaikefont"/>
    <w:uiPriority w:val="99"/>
    <w:semiHidden/>
    <w:unhideWhenUsed/>
    <w:rsid w:val="00D77075"/>
    <w:rPr>
      <w:sz w:val="16"/>
      <w:szCs w:val="16"/>
    </w:rPr>
  </w:style>
  <w:style w:type="paragraph" w:styleId="Kommentaaritekst">
    <w:name w:val="annotation text"/>
    <w:basedOn w:val="Normaallaad"/>
    <w:link w:val="KommentaaritekstMrk"/>
    <w:uiPriority w:val="99"/>
    <w:unhideWhenUsed/>
    <w:rsid w:val="00D77075"/>
    <w:rPr>
      <w:sz w:val="20"/>
      <w:szCs w:val="20"/>
    </w:rPr>
  </w:style>
  <w:style w:type="character" w:customStyle="1" w:styleId="KommentaaritekstMrk">
    <w:name w:val="Kommentaari tekst Märk"/>
    <w:basedOn w:val="Liguvaikefont"/>
    <w:link w:val="Kommentaaritekst"/>
    <w:uiPriority w:val="99"/>
    <w:rsid w:val="00D77075"/>
  </w:style>
  <w:style w:type="paragraph" w:styleId="Kommentaariteema">
    <w:name w:val="annotation subject"/>
    <w:basedOn w:val="Kommentaaritekst"/>
    <w:next w:val="Kommentaaritekst"/>
    <w:link w:val="KommentaariteemaMrk"/>
    <w:uiPriority w:val="99"/>
    <w:semiHidden/>
    <w:unhideWhenUsed/>
    <w:rsid w:val="00D77075"/>
    <w:rPr>
      <w:b/>
      <w:bCs/>
    </w:rPr>
  </w:style>
  <w:style w:type="character" w:customStyle="1" w:styleId="KommentaariteemaMrk">
    <w:name w:val="Kommentaari teema Märk"/>
    <w:basedOn w:val="KommentaaritekstMrk"/>
    <w:link w:val="Kommentaariteema"/>
    <w:uiPriority w:val="99"/>
    <w:semiHidden/>
    <w:rsid w:val="00D77075"/>
    <w:rPr>
      <w:b/>
      <w:bCs/>
    </w:rPr>
  </w:style>
  <w:style w:type="character" w:customStyle="1" w:styleId="Laad8">
    <w:name w:val="Laad8"/>
    <w:basedOn w:val="Liguvaikefont"/>
    <w:uiPriority w:val="1"/>
    <w:rsid w:val="00647CDA"/>
    <w:rPr>
      <w:rFonts w:ascii="Arial" w:hAnsi="Arial"/>
      <w:sz w:val="22"/>
    </w:rPr>
  </w:style>
  <w:style w:type="paragraph" w:styleId="Loendilik">
    <w:name w:val="List Paragraph"/>
    <w:basedOn w:val="Normaallaad"/>
    <w:uiPriority w:val="34"/>
    <w:qFormat/>
    <w:rsid w:val="008330FE"/>
    <w:pPr>
      <w:ind w:left="720"/>
      <w:contextualSpacing/>
    </w:pPr>
  </w:style>
  <w:style w:type="paragraph" w:styleId="Redaktsioon">
    <w:name w:val="Revision"/>
    <w:hidden/>
    <w:uiPriority w:val="99"/>
    <w:semiHidden/>
    <w:rsid w:val="001B243E"/>
  </w:style>
  <w:style w:type="paragraph" w:styleId="Pis">
    <w:name w:val="header"/>
    <w:basedOn w:val="Normaallaad"/>
    <w:link w:val="PisMrk"/>
    <w:uiPriority w:val="99"/>
    <w:semiHidden/>
    <w:unhideWhenUsed/>
    <w:rsid w:val="00E40D65"/>
    <w:pPr>
      <w:tabs>
        <w:tab w:val="center" w:pos="4680"/>
        <w:tab w:val="right" w:pos="9360"/>
      </w:tabs>
    </w:pPr>
  </w:style>
  <w:style w:type="character" w:customStyle="1" w:styleId="PisMrk">
    <w:name w:val="Päis Märk"/>
    <w:basedOn w:val="Liguvaikefont"/>
    <w:link w:val="Pis"/>
    <w:uiPriority w:val="99"/>
    <w:semiHidden/>
    <w:rsid w:val="00E40D65"/>
  </w:style>
  <w:style w:type="character" w:styleId="Hperlink">
    <w:name w:val="Hyperlink"/>
    <w:basedOn w:val="Liguvaikefont"/>
    <w:uiPriority w:val="99"/>
    <w:unhideWhenUsed/>
    <w:rsid w:val="00574D8E"/>
    <w:rPr>
      <w:color w:val="0000FF" w:themeColor="hyperlink"/>
      <w:u w:val="single"/>
    </w:rPr>
  </w:style>
  <w:style w:type="character" w:styleId="Lahendamatamainimine">
    <w:name w:val="Unresolved Mention"/>
    <w:basedOn w:val="Liguvaikefont"/>
    <w:uiPriority w:val="99"/>
    <w:semiHidden/>
    <w:unhideWhenUsed/>
    <w:rsid w:val="00574D8E"/>
    <w:rPr>
      <w:color w:val="605E5C"/>
      <w:shd w:val="clear" w:color="auto" w:fill="E1DFDD"/>
    </w:rPr>
  </w:style>
  <w:style w:type="character" w:customStyle="1" w:styleId="Pealkiri1Mrk">
    <w:name w:val="Pealkiri 1 Märk"/>
    <w:basedOn w:val="Liguvaikefont"/>
    <w:link w:val="Pealkiri1"/>
    <w:uiPriority w:val="9"/>
    <w:rsid w:val="00F5004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48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mtr20305\Downloads\VV%20m&#228;&#228;ruse%20eeln&#245;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9C4243964C4E4DBF2582384C441997"/>
        <w:category>
          <w:name w:val="Üldine"/>
          <w:gallery w:val="placeholder"/>
        </w:category>
        <w:types>
          <w:type w:val="bbPlcHdr"/>
        </w:types>
        <w:behaviors>
          <w:behavior w:val="content"/>
        </w:behaviors>
        <w:guid w:val="{64010D23-3EEB-48D9-9050-AE9388416F61}"/>
      </w:docPartPr>
      <w:docPartBody>
        <w:p w:rsidR="00CE26BF" w:rsidRDefault="00F71195">
          <w:pPr>
            <w:pStyle w:val="FF9C4243964C4E4DBF2582384C441997"/>
          </w:pPr>
          <w:r w:rsidRPr="003A5D95">
            <w:t>Kuupäeva sisestamiseks klõpsa siin.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46"/>
    <w:rsid w:val="00012E34"/>
    <w:rsid w:val="001676D1"/>
    <w:rsid w:val="00175DE2"/>
    <w:rsid w:val="00241213"/>
    <w:rsid w:val="003809FE"/>
    <w:rsid w:val="003B6BFA"/>
    <w:rsid w:val="00466A4B"/>
    <w:rsid w:val="004C7777"/>
    <w:rsid w:val="004E2F7D"/>
    <w:rsid w:val="005A0C7B"/>
    <w:rsid w:val="00837D76"/>
    <w:rsid w:val="00914267"/>
    <w:rsid w:val="00AB1310"/>
    <w:rsid w:val="00B80346"/>
    <w:rsid w:val="00C94ACC"/>
    <w:rsid w:val="00CC6A8E"/>
    <w:rsid w:val="00CE26BF"/>
    <w:rsid w:val="00D12814"/>
    <w:rsid w:val="00D67045"/>
    <w:rsid w:val="00E633A5"/>
    <w:rsid w:val="00F7119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A21317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FF9C4243964C4E4DBF2582384C441997">
    <w:name w:val="FF9C4243964C4E4DBF2582384C441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lcf76f155ced4ddcb4097134ff3c332f xmlns="bf5e724d-7bb1-4741-944e-00b0ca9945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8E27FF3F26CC48919F045FC420116F" ma:contentTypeVersion="9" ma:contentTypeDescription="Loo uus dokument" ma:contentTypeScope="" ma:versionID="7617285d24da4c948420562bba8ae330">
  <xsd:schema xmlns:xsd="http://www.w3.org/2001/XMLSchema" xmlns:xs="http://www.w3.org/2001/XMLSchema" xmlns:p="http://schemas.microsoft.com/office/2006/metadata/properties" xmlns:ns2="bf5e724d-7bb1-4741-944e-00b0ca994591" xmlns:ns3="2d11df42-a036-40cf-95f7-4e940c8b62b5" targetNamespace="http://schemas.microsoft.com/office/2006/metadata/properties" ma:root="true" ma:fieldsID="f0b4de093f38339a7ea00562f0c449aa" ns2:_="" ns3:_="">
    <xsd:import namespace="bf5e724d-7bb1-4741-944e-00b0ca994591"/>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e724d-7bb1-4741-944e-00b0ca994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4C4E0-8D8E-45E8-851C-B0652EF8D8DB}">
  <ds:schemaRefs>
    <ds:schemaRef ds:uri="http://schemas.microsoft.com/office/2006/metadata/properties"/>
    <ds:schemaRef ds:uri="http://schemas.microsoft.com/office/infopath/2007/PartnerControls"/>
    <ds:schemaRef ds:uri="2d11df42-a036-40cf-95f7-4e940c8b62b5"/>
    <ds:schemaRef ds:uri="bf5e724d-7bb1-4741-944e-00b0ca994591"/>
  </ds:schemaRefs>
</ds:datastoreItem>
</file>

<file path=customXml/itemProps2.xml><?xml version="1.0" encoding="utf-8"?>
<ds:datastoreItem xmlns:ds="http://schemas.openxmlformats.org/officeDocument/2006/customXml" ds:itemID="{567A62B2-EBCB-4D1C-AE53-1F7D842DDB45}">
  <ds:schemaRefs>
    <ds:schemaRef ds:uri="http://schemas.microsoft.com/sharepoint/v3/contenttype/forms"/>
  </ds:schemaRefs>
</ds:datastoreItem>
</file>

<file path=customXml/itemProps3.xml><?xml version="1.0" encoding="utf-8"?>
<ds:datastoreItem xmlns:ds="http://schemas.openxmlformats.org/officeDocument/2006/customXml" ds:itemID="{793B4524-92FC-46EE-B86E-2F93443FD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e724d-7bb1-4741-944e-00b0ca994591"/>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VV määruse eelnõu.dotx</Template>
  <TotalTime>6</TotalTime>
  <Pages>3</Pages>
  <Words>691</Words>
  <Characters>4014</Characters>
  <Application>Microsoft Office Word</Application>
  <DocSecurity>0</DocSecurity>
  <Lines>33</Lines>
  <Paragraphs>9</Paragraphs>
  <ScaleCrop>false</ScaleCrop>
  <Company>Justiitsministeerium</Company>
  <LinksUpToDate>false</LinksUpToDate>
  <CharactersWithSpaces>4696</CharactersWithSpaces>
  <SharedDoc>false</SharedDoc>
  <HLinks>
    <vt:vector size="6" baseType="variant">
      <vt:variant>
        <vt:i4>6488104</vt:i4>
      </vt:variant>
      <vt:variant>
        <vt:i4>0</vt:i4>
      </vt:variant>
      <vt:variant>
        <vt:i4>0</vt:i4>
      </vt:variant>
      <vt:variant>
        <vt:i4>5</vt:i4>
      </vt:variant>
      <vt:variant>
        <vt:lpwstr>https://www.riigiteataja.ee/akt/119062026006</vt:lpwstr>
      </vt:variant>
      <vt:variant>
        <vt:lpwstr>para59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 Raag - SOM</dc:creator>
  <cp:keywords/>
  <cp:lastModifiedBy>Nikita Panjuškin - SOM</cp:lastModifiedBy>
  <cp:revision>5</cp:revision>
  <cp:lastPrinted>2005-12-06T16:15:00Z</cp:lastPrinted>
  <dcterms:created xsi:type="dcterms:W3CDTF">2026-08-21T11:46:00Z</dcterms:created>
  <dcterms:modified xsi:type="dcterms:W3CDTF">2026-08-31T07:44:00Z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0x010100868E27FF3F26CC48919F045FC420116F</vt:lpwstr>
  </property>
  <property fmtid="{D5CDD505-2E9C-101B-9397-08002B2CF9AE}" pid="3" name="sps2001CreationDate">
    <vt:lpwstr/>
  </property>
  <property fmtid="{D5CDD505-2E9C-101B-9397-08002B2CF9AE}" pid="4" name="dateSent">
    <vt:lpwstr/>
  </property>
  <property fmtid="{D5CDD505-2E9C-101B-9397-08002B2CF9AE}" pid="5" name="sps2001Modifier">
    <vt:lpwstr/>
  </property>
  <property fmtid="{D5CDD505-2E9C-101B-9397-08002B2CF9AE}" pid="6" name="addressee_surname">
    <vt:lpwstr/>
  </property>
  <property fmtid="{D5CDD505-2E9C-101B-9397-08002B2CF9AE}" pid="7" name="recordOriginalIdentifier">
    <vt:lpwstr/>
  </property>
  <property fmtid="{D5CDD505-2E9C-101B-9397-08002B2CF9AE}" pid="8" name="originalIdentifier">
    <vt:lpwstr/>
  </property>
  <property fmtid="{D5CDD505-2E9C-101B-9397-08002B2CF9AE}" pid="9" name="dateOriginalIdentifier">
    <vt:lpwstr>1999-11-30T03:00:00Z</vt:lpwstr>
  </property>
  <property fmtid="{D5CDD505-2E9C-101B-9397-08002B2CF9AE}" pid="10" name="receivedSent">
    <vt:lpwstr/>
  </property>
  <property fmtid="{D5CDD505-2E9C-101B-9397-08002B2CF9AE}" pid="11" name="addressee_department">
    <vt:lpwstr/>
  </property>
  <property fmtid="{D5CDD505-2E9C-101B-9397-08002B2CF9AE}" pid="12" name="ebAbsUrl">
    <vt:lpwstr/>
  </property>
  <property fmtid="{D5CDD505-2E9C-101B-9397-08002B2CF9AE}" pid="13" name="restriction">
    <vt:lpwstr>Avalik</vt:lpwstr>
  </property>
  <property fmtid="{D5CDD505-2E9C-101B-9397-08002B2CF9AE}" pid="14" name="dateRegistered">
    <vt:lpwstr/>
  </property>
  <property fmtid="{D5CDD505-2E9C-101B-9397-08002B2CF9AE}" pid="15" name="sps2001Author">
    <vt:lpwstr/>
  </property>
  <property fmtid="{D5CDD505-2E9C-101B-9397-08002B2CF9AE}" pid="16" name="sps2001ModifiedDate">
    <vt:lpwstr/>
  </property>
  <property fmtid="{D5CDD505-2E9C-101B-9397-08002B2CF9AE}" pid="17" name="delta_docName">
    <vt:lpwstr>{Pealkiri}</vt:lpwstr>
  </property>
  <property fmtid="{D5CDD505-2E9C-101B-9397-08002B2CF9AE}" pid="18" name="_dlc_DocIdItemGuid">
    <vt:lpwstr>f3138d96-6ab8-4057-8f7a-59b519ea6610</vt:lpwstr>
  </property>
  <property fmtid="{D5CDD505-2E9C-101B-9397-08002B2CF9AE}" pid="19" name="MSIP_Label_defa4170-0d19-0005-0004-bc88714345d2_Enabled">
    <vt:lpwstr>true</vt:lpwstr>
  </property>
  <property fmtid="{D5CDD505-2E9C-101B-9397-08002B2CF9AE}" pid="20" name="MSIP_Label_defa4170-0d19-0005-0004-bc88714345d2_SetDate">
    <vt:lpwstr>2025-05-27T08:16:25Z</vt:lpwstr>
  </property>
  <property fmtid="{D5CDD505-2E9C-101B-9397-08002B2CF9AE}" pid="21" name="MSIP_Label_defa4170-0d19-0005-0004-bc88714345d2_Method">
    <vt:lpwstr>Standard</vt:lpwstr>
  </property>
  <property fmtid="{D5CDD505-2E9C-101B-9397-08002B2CF9AE}" pid="22" name="MSIP_Label_defa4170-0d19-0005-0004-bc88714345d2_Name">
    <vt:lpwstr>defa4170-0d19-0005-0004-bc88714345d2</vt:lpwstr>
  </property>
  <property fmtid="{D5CDD505-2E9C-101B-9397-08002B2CF9AE}" pid="23" name="MSIP_Label_defa4170-0d19-0005-0004-bc88714345d2_SiteId">
    <vt:lpwstr>8fe098d2-428d-4bd4-9803-7195fe96f0e2</vt:lpwstr>
  </property>
  <property fmtid="{D5CDD505-2E9C-101B-9397-08002B2CF9AE}" pid="24" name="MSIP_Label_defa4170-0d19-0005-0004-bc88714345d2_ActionId">
    <vt:lpwstr>e0ad86ac-55ff-431b-8b21-42d44d4af704</vt:lpwstr>
  </property>
  <property fmtid="{D5CDD505-2E9C-101B-9397-08002B2CF9AE}" pid="25" name="MSIP_Label_defa4170-0d19-0005-0004-bc88714345d2_ContentBits">
    <vt:lpwstr>0</vt:lpwstr>
  </property>
  <property fmtid="{D5CDD505-2E9C-101B-9397-08002B2CF9AE}" pid="26" name="MSIP_Label_defa4170-0d19-0005-0004-bc88714345d2_Tag">
    <vt:lpwstr>10, 3, 0, 1</vt:lpwstr>
  </property>
  <property fmtid="{D5CDD505-2E9C-101B-9397-08002B2CF9AE}" pid="27" name="MediaServiceImageTags">
    <vt:lpwstr/>
  </property>
  <property fmtid="{D5CDD505-2E9C-101B-9397-08002B2CF9AE}" pid="28" name="Order">
    <vt:r8>2753900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y fmtid="{D5CDD505-2E9C-101B-9397-08002B2CF9AE}" pid="35" name="docLang">
    <vt:lpwstr>et</vt:lpwstr>
  </property>
</Properties>
</file>